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A0B8" w14:textId="77777777" w:rsidR="00970435" w:rsidRPr="000B61E4" w:rsidRDefault="00970435" w:rsidP="00970435">
      <w:pPr>
        <w:rPr>
          <w:rFonts w:ascii="Aptos" w:eastAsia="Lato" w:hAnsi="Aptos" w:cs="Lato"/>
        </w:rPr>
      </w:pPr>
      <w:r w:rsidRPr="000B61E4">
        <w:rPr>
          <w:rFonts w:ascii="Aptos" w:eastAsia="Lato" w:hAnsi="Aptos" w:cs="Lato"/>
          <w:b/>
        </w:rPr>
        <w:t>Wei Wai Kum</w:t>
      </w:r>
      <w:r>
        <w:rPr>
          <w:rFonts w:ascii="Aptos" w:eastAsia="Lato" w:hAnsi="Aptos" w:cs="Lato"/>
          <w:b/>
        </w:rPr>
        <w:t xml:space="preserve"> First Nation</w:t>
      </w:r>
      <w:r w:rsidRPr="000B61E4">
        <w:rPr>
          <w:rFonts w:ascii="Aptos" w:eastAsia="Lato" w:hAnsi="Aptos" w:cs="Lato"/>
          <w:b/>
        </w:rPr>
        <w:t xml:space="preserve"> </w:t>
      </w:r>
      <w:r>
        <w:rPr>
          <w:rFonts w:ascii="Aptos" w:eastAsia="Lato" w:hAnsi="Aptos" w:cs="Lato"/>
          <w:b/>
        </w:rPr>
        <w:t xml:space="preserve">Internal </w:t>
      </w:r>
      <w:r w:rsidRPr="000B61E4">
        <w:rPr>
          <w:rFonts w:ascii="Aptos" w:eastAsia="Lato" w:hAnsi="Aptos" w:cs="Lato"/>
          <w:b/>
        </w:rPr>
        <w:t xml:space="preserve">Job Opening </w:t>
      </w:r>
    </w:p>
    <w:p w14:paraId="2E1E7827" w14:textId="77777777" w:rsidR="00970435" w:rsidRPr="000B61E4" w:rsidRDefault="00970435" w:rsidP="00970435">
      <w:pPr>
        <w:rPr>
          <w:rFonts w:ascii="Aptos" w:eastAsia="Lato" w:hAnsi="Aptos" w:cs="Lato"/>
          <w:sz w:val="26"/>
          <w:szCs w:val="26"/>
        </w:rPr>
      </w:pPr>
    </w:p>
    <w:p w14:paraId="61F44AAE" w14:textId="77777777" w:rsidR="00970435" w:rsidRPr="001A6BBC" w:rsidRDefault="00970435" w:rsidP="00970435">
      <w:pPr>
        <w:rPr>
          <w:rFonts w:ascii="Aptos" w:eastAsia="Lato" w:hAnsi="Aptos" w:cs="Lato"/>
          <w:b/>
          <w:i/>
          <w:iCs/>
          <w:sz w:val="32"/>
          <w:szCs w:val="32"/>
          <w:u w:val="single"/>
        </w:rPr>
      </w:pPr>
      <w:r>
        <w:rPr>
          <w:rFonts w:ascii="Aptos" w:eastAsia="Lato" w:hAnsi="Aptos" w:cs="Lato"/>
          <w:b/>
          <w:i/>
          <w:iCs/>
          <w:sz w:val="32"/>
          <w:szCs w:val="32"/>
          <w:u w:val="single"/>
        </w:rPr>
        <w:t xml:space="preserve">Kwanwatsi Child Care Centre Program Coordinator </w:t>
      </w:r>
    </w:p>
    <w:p w14:paraId="73E1DF3B" w14:textId="77777777" w:rsidR="00970435" w:rsidRPr="000B61E4" w:rsidRDefault="00970435" w:rsidP="00970435">
      <w:pPr>
        <w:rPr>
          <w:rFonts w:ascii="Aptos" w:eastAsia="Lato" w:hAnsi="Aptos" w:cs="Lato"/>
        </w:rPr>
      </w:pPr>
    </w:p>
    <w:p w14:paraId="3B3DDB76" w14:textId="77777777" w:rsidR="00970435" w:rsidRPr="00493283" w:rsidRDefault="00970435" w:rsidP="00970435">
      <w:pPr>
        <w:rPr>
          <w:rFonts w:ascii="Aptos" w:eastAsia="Lato" w:hAnsi="Aptos" w:cs="Lato"/>
          <w:b/>
          <w:bCs/>
        </w:rPr>
      </w:pPr>
      <w:r w:rsidRPr="00493283">
        <w:rPr>
          <w:rFonts w:ascii="Aptos" w:eastAsia="Lato" w:hAnsi="Aptos" w:cs="Lato"/>
          <w:b/>
          <w:bCs/>
        </w:rPr>
        <w:t>Be part of a growing Nation, where leadership, culture, and connection to the land guide our work.</w:t>
      </w:r>
    </w:p>
    <w:p w14:paraId="4F190F9D" w14:textId="77777777" w:rsidR="00970435" w:rsidRPr="00F870E9" w:rsidRDefault="00970435" w:rsidP="00970435">
      <w:pPr>
        <w:rPr>
          <w:rFonts w:ascii="Aptos" w:eastAsia="Lato" w:hAnsi="Aptos" w:cs="Lato"/>
        </w:rPr>
      </w:pPr>
      <w:r w:rsidRPr="00493283">
        <w:rPr>
          <w:rFonts w:ascii="Aptos" w:eastAsia="Lato" w:hAnsi="Aptos" w:cs="Lato"/>
          <w:b/>
          <w:bCs/>
        </w:rPr>
        <w:br/>
      </w:r>
      <w:r w:rsidRPr="00F870E9">
        <w:rPr>
          <w:rFonts w:ascii="Aptos" w:eastAsia="Lato" w:hAnsi="Aptos" w:cs="Lato"/>
        </w:rPr>
        <w:t xml:space="preserve">The </w:t>
      </w:r>
      <w:r w:rsidRPr="00F870E9">
        <w:rPr>
          <w:rFonts w:ascii="Aptos" w:eastAsia="Lato" w:hAnsi="Aptos" w:cs="Lato"/>
          <w:b/>
          <w:bCs/>
        </w:rPr>
        <w:t>Kwanwatsi Child Care Centre Program Coordinator</w:t>
      </w:r>
      <w:r w:rsidRPr="00F870E9">
        <w:rPr>
          <w:rFonts w:ascii="Aptos" w:eastAsia="Lato" w:hAnsi="Aptos" w:cs="Lato"/>
        </w:rPr>
        <w:t xml:space="preserve"> plays an important role in creating a safe, nurturing, inclusive, and engaging environment where children can learn, grow, and thrive. By supporting the day-to-day operations of the Centre, coordinating programming, and providing leadership and guidance to staff, this role helps ensure consistent, high-quality care for children and families.</w:t>
      </w:r>
    </w:p>
    <w:p w14:paraId="0F78DA65" w14:textId="77777777" w:rsidR="00970435" w:rsidRDefault="00970435" w:rsidP="00970435">
      <w:pPr>
        <w:rPr>
          <w:rFonts w:ascii="Aptos" w:eastAsia="Lato" w:hAnsi="Aptos" w:cs="Lato"/>
          <w:b/>
          <w:bCs/>
        </w:rPr>
      </w:pPr>
    </w:p>
    <w:p w14:paraId="2A5F1ECC" w14:textId="77777777" w:rsidR="00970435" w:rsidRPr="000B61E4" w:rsidRDefault="00970435" w:rsidP="00970435">
      <w:pPr>
        <w:rPr>
          <w:rFonts w:ascii="Aptos" w:eastAsia="Lato" w:hAnsi="Aptos" w:cs="Lato"/>
          <w:b/>
          <w:bCs/>
        </w:rPr>
      </w:pPr>
      <w:r w:rsidRPr="000B61E4">
        <w:rPr>
          <w:rFonts w:ascii="Aptos" w:eastAsia="Lato" w:hAnsi="Aptos" w:cs="Lato"/>
          <w:b/>
          <w:bCs/>
        </w:rPr>
        <w:t xml:space="preserve">Wage: </w:t>
      </w:r>
      <w:r>
        <w:rPr>
          <w:rFonts w:ascii="Aptos" w:eastAsia="Lato" w:hAnsi="Aptos" w:cs="Lato"/>
          <w:b/>
          <w:bCs/>
        </w:rPr>
        <w:t xml:space="preserve">$29.56 – 36.76  </w:t>
      </w:r>
    </w:p>
    <w:p w14:paraId="1E2D443D" w14:textId="77777777" w:rsidR="00970435" w:rsidRPr="000B61E4" w:rsidRDefault="00970435" w:rsidP="00970435">
      <w:pPr>
        <w:rPr>
          <w:rFonts w:ascii="Aptos" w:eastAsia="Lato" w:hAnsi="Aptos" w:cs="Lato"/>
        </w:rPr>
      </w:pPr>
      <w:r w:rsidRPr="000B61E4">
        <w:rPr>
          <w:rFonts w:ascii="Aptos" w:eastAsia="Lato" w:hAnsi="Aptos" w:cs="Lato"/>
          <w:b/>
          <w:bCs/>
        </w:rPr>
        <w:t>Type</w:t>
      </w:r>
      <w:r w:rsidRPr="000B61E4">
        <w:rPr>
          <w:rFonts w:ascii="Aptos" w:eastAsia="Lato" w:hAnsi="Aptos" w:cs="Lato"/>
        </w:rPr>
        <w:t>: Full-time, Permanent</w:t>
      </w:r>
      <w:r>
        <w:rPr>
          <w:rFonts w:ascii="Aptos" w:eastAsia="Lato" w:hAnsi="Aptos" w:cs="Lato"/>
        </w:rPr>
        <w:t xml:space="preserve">  </w:t>
      </w:r>
    </w:p>
    <w:p w14:paraId="499FA09E" w14:textId="77777777" w:rsidR="00970435" w:rsidRPr="000B61E4" w:rsidRDefault="00970435" w:rsidP="00970435">
      <w:pPr>
        <w:rPr>
          <w:rFonts w:ascii="Aptos" w:eastAsia="Lato" w:hAnsi="Aptos" w:cs="Lato"/>
        </w:rPr>
      </w:pPr>
      <w:r w:rsidRPr="000B61E4">
        <w:rPr>
          <w:rFonts w:ascii="Aptos" w:eastAsia="Lato" w:hAnsi="Aptos" w:cs="Lato"/>
          <w:b/>
          <w:bCs/>
        </w:rPr>
        <w:t>Hours</w:t>
      </w:r>
      <w:r w:rsidRPr="000B61E4">
        <w:rPr>
          <w:rFonts w:ascii="Aptos" w:eastAsia="Lato" w:hAnsi="Aptos" w:cs="Lato"/>
        </w:rPr>
        <w:t xml:space="preserve">: </w:t>
      </w:r>
      <w:r>
        <w:rPr>
          <w:rFonts w:ascii="Aptos" w:eastAsia="Lato" w:hAnsi="Aptos" w:cs="Lato"/>
        </w:rPr>
        <w:t xml:space="preserve">In between </w:t>
      </w:r>
      <w:r w:rsidRPr="000B61E4">
        <w:rPr>
          <w:rFonts w:ascii="Aptos" w:eastAsia="Lato" w:hAnsi="Aptos" w:cs="Lato"/>
        </w:rPr>
        <w:t>8:</w:t>
      </w:r>
      <w:r>
        <w:rPr>
          <w:rFonts w:ascii="Aptos" w:eastAsia="Lato" w:hAnsi="Aptos" w:cs="Lato"/>
        </w:rPr>
        <w:t>00</w:t>
      </w:r>
      <w:r w:rsidRPr="000B61E4">
        <w:rPr>
          <w:rFonts w:ascii="Aptos" w:eastAsia="Lato" w:hAnsi="Aptos" w:cs="Lato"/>
        </w:rPr>
        <w:t>am-</w:t>
      </w:r>
      <w:r>
        <w:rPr>
          <w:rFonts w:ascii="Aptos" w:eastAsia="Lato" w:hAnsi="Aptos" w:cs="Lato"/>
        </w:rPr>
        <w:t>5</w:t>
      </w:r>
      <w:r w:rsidRPr="000B61E4">
        <w:rPr>
          <w:rFonts w:ascii="Aptos" w:eastAsia="Lato" w:hAnsi="Aptos" w:cs="Lato"/>
        </w:rPr>
        <w:t>:</w:t>
      </w:r>
      <w:r>
        <w:rPr>
          <w:rFonts w:ascii="Aptos" w:eastAsia="Lato" w:hAnsi="Aptos" w:cs="Lato"/>
        </w:rPr>
        <w:t>0</w:t>
      </w:r>
      <w:r w:rsidRPr="000B61E4">
        <w:rPr>
          <w:rFonts w:ascii="Aptos" w:eastAsia="Lato" w:hAnsi="Aptos" w:cs="Lato"/>
        </w:rPr>
        <w:t>0pm, Monday-Friday (</w:t>
      </w:r>
      <w:r>
        <w:rPr>
          <w:rFonts w:ascii="Aptos" w:eastAsia="Lato" w:hAnsi="Aptos" w:cs="Lato"/>
        </w:rPr>
        <w:t>up to 35</w:t>
      </w:r>
      <w:r w:rsidRPr="000B61E4">
        <w:rPr>
          <w:rFonts w:ascii="Aptos" w:eastAsia="Lato" w:hAnsi="Aptos" w:cs="Lato"/>
        </w:rPr>
        <w:t xml:space="preserve"> hours)</w:t>
      </w:r>
      <w:r>
        <w:rPr>
          <w:rFonts w:ascii="Aptos" w:eastAsia="Lato" w:hAnsi="Aptos" w:cs="Lato"/>
        </w:rPr>
        <w:br/>
      </w:r>
      <w:r w:rsidRPr="0054763C">
        <w:rPr>
          <w:rFonts w:ascii="Aptos" w:eastAsia="Lato" w:hAnsi="Aptos" w:cs="Lato"/>
          <w:b/>
          <w:bCs/>
        </w:rPr>
        <w:t>Benefits:</w:t>
      </w:r>
      <w:r>
        <w:rPr>
          <w:rFonts w:ascii="Aptos" w:eastAsia="Lato" w:hAnsi="Aptos" w:cs="Lato"/>
        </w:rPr>
        <w:t xml:space="preserve"> Group Health Care plan &amp; Pension Contribution up to 9% </w:t>
      </w:r>
    </w:p>
    <w:p w14:paraId="0BE199AE" w14:textId="77777777" w:rsidR="00970435" w:rsidRDefault="00970435" w:rsidP="00970435">
      <w:pPr>
        <w:rPr>
          <w:rFonts w:ascii="Aptos" w:eastAsia="Lato" w:hAnsi="Aptos" w:cs="Lato"/>
        </w:rPr>
      </w:pPr>
      <w:r w:rsidRPr="00493283">
        <w:rPr>
          <w:rFonts w:ascii="Aptos" w:eastAsia="Lato" w:hAnsi="Aptos" w:cs="Lato"/>
          <w:b/>
          <w:bCs/>
        </w:rPr>
        <w:t xml:space="preserve">Location &amp; Work Environment: </w:t>
      </w:r>
      <w:r w:rsidRPr="00493283">
        <w:rPr>
          <w:rFonts w:ascii="Aptos" w:eastAsia="Lato" w:hAnsi="Aptos" w:cs="Lato"/>
        </w:rPr>
        <w:t xml:space="preserve">This position is based at the </w:t>
      </w:r>
      <w:r>
        <w:rPr>
          <w:rFonts w:ascii="Aptos" w:eastAsia="Lato" w:hAnsi="Aptos" w:cs="Lato"/>
        </w:rPr>
        <w:t xml:space="preserve">Kwanwatsi Child Care Centre </w:t>
      </w:r>
      <w:r w:rsidRPr="00493283">
        <w:rPr>
          <w:rFonts w:ascii="Aptos" w:eastAsia="Lato" w:hAnsi="Aptos" w:cs="Lato"/>
        </w:rPr>
        <w:t xml:space="preserve">in Campbell River, located on the beautiful unceded territory of the </w:t>
      </w:r>
      <w:proofErr w:type="spellStart"/>
      <w:r w:rsidRPr="00493283">
        <w:rPr>
          <w:rFonts w:ascii="Aptos" w:eastAsia="Lato" w:hAnsi="Aptos" w:cs="Lato"/>
        </w:rPr>
        <w:t>Lig</w:t>
      </w:r>
      <w:r w:rsidRPr="00493283">
        <w:rPr>
          <w:rFonts w:ascii="Arial" w:eastAsia="Lato" w:hAnsi="Arial" w:cs="Arial"/>
        </w:rPr>
        <w:t>ʷ</w:t>
      </w:r>
      <w:r w:rsidRPr="00493283">
        <w:rPr>
          <w:rFonts w:ascii="Aptos" w:eastAsia="Lato" w:hAnsi="Aptos" w:cs="Lato"/>
        </w:rPr>
        <w:t>i</w:t>
      </w:r>
      <w:r w:rsidRPr="00493283">
        <w:rPr>
          <w:rFonts w:ascii="Aptos" w:eastAsia="Lato" w:hAnsi="Aptos" w:cs="Aptos"/>
        </w:rPr>
        <w:t>ł</w:t>
      </w:r>
      <w:r w:rsidRPr="00493283">
        <w:rPr>
          <w:rFonts w:ascii="Aptos" w:eastAsia="Lato" w:hAnsi="Aptos" w:cs="Lato"/>
        </w:rPr>
        <w:t>dax</w:t>
      </w:r>
      <w:r w:rsidRPr="00493283">
        <w:rPr>
          <w:rFonts w:ascii="Arial" w:eastAsia="Lato" w:hAnsi="Arial" w:cs="Arial"/>
        </w:rPr>
        <w:t>ʷ</w:t>
      </w:r>
      <w:proofErr w:type="spellEnd"/>
      <w:r w:rsidRPr="00493283">
        <w:rPr>
          <w:rFonts w:ascii="Aptos" w:eastAsia="Lato" w:hAnsi="Aptos" w:cs="Lato"/>
        </w:rPr>
        <w:t xml:space="preserve"> people. </w:t>
      </w:r>
    </w:p>
    <w:p w14:paraId="68D1583D" w14:textId="77777777" w:rsidR="00970435" w:rsidRPr="000B61E4" w:rsidRDefault="00970435" w:rsidP="00970435">
      <w:pPr>
        <w:rPr>
          <w:rFonts w:ascii="Aptos" w:eastAsia="Lato" w:hAnsi="Aptos" w:cs="Lato"/>
        </w:rPr>
      </w:pPr>
      <w:r w:rsidRPr="000B61E4">
        <w:rPr>
          <w:rFonts w:ascii="Aptos" w:eastAsia="Lato" w:hAnsi="Aptos" w:cs="Lato"/>
          <w:b/>
          <w:bCs/>
        </w:rPr>
        <w:t>Reports to</w:t>
      </w:r>
      <w:r w:rsidRPr="000B61E4">
        <w:rPr>
          <w:rFonts w:ascii="Aptos" w:eastAsia="Lato" w:hAnsi="Aptos" w:cs="Lato"/>
        </w:rPr>
        <w:t xml:space="preserve">: </w:t>
      </w:r>
      <w:r>
        <w:rPr>
          <w:rFonts w:ascii="Aptos" w:eastAsia="Lato" w:hAnsi="Aptos" w:cs="Lato"/>
        </w:rPr>
        <w:t xml:space="preserve">Kwanwatsi Child Care Centre Manager </w:t>
      </w:r>
    </w:p>
    <w:p w14:paraId="4233068F" w14:textId="77777777" w:rsidR="00970435" w:rsidRPr="000B61E4" w:rsidRDefault="00970435" w:rsidP="00970435">
      <w:pPr>
        <w:rPr>
          <w:rFonts w:ascii="Aptos" w:eastAsia="Lato" w:hAnsi="Aptos" w:cs="Lato"/>
        </w:rPr>
      </w:pPr>
    </w:p>
    <w:p w14:paraId="3A8F7317" w14:textId="77777777" w:rsidR="00970435" w:rsidRPr="000B61E4" w:rsidRDefault="00970435" w:rsidP="00970435">
      <w:pPr>
        <w:rPr>
          <w:rFonts w:ascii="Aptos" w:eastAsia="Lato" w:hAnsi="Aptos" w:cs="Lato"/>
          <w:b/>
        </w:rPr>
      </w:pPr>
    </w:p>
    <w:p w14:paraId="2C3F1CB6" w14:textId="77777777" w:rsidR="00970435" w:rsidRDefault="00970435" w:rsidP="00970435">
      <w:pPr>
        <w:rPr>
          <w:rFonts w:ascii="Aptos" w:eastAsia="Lato" w:hAnsi="Aptos" w:cs="Lato"/>
          <w:b/>
          <w:sz w:val="28"/>
          <w:szCs w:val="28"/>
        </w:rPr>
      </w:pPr>
      <w:r w:rsidRPr="001A6BBC">
        <w:rPr>
          <w:rFonts w:ascii="Aptos" w:eastAsia="Lato" w:hAnsi="Aptos" w:cs="Lato"/>
          <w:b/>
          <w:sz w:val="28"/>
          <w:szCs w:val="28"/>
        </w:rPr>
        <w:t>What You’ll Be Doing</w:t>
      </w:r>
    </w:p>
    <w:p w14:paraId="0C3D466A" w14:textId="77777777" w:rsidR="00970435" w:rsidRPr="00F870E9" w:rsidRDefault="00970435" w:rsidP="00970435">
      <w:pPr>
        <w:rPr>
          <w:rFonts w:ascii="Aptos" w:eastAsia="Lato" w:hAnsi="Aptos" w:cs="Lato"/>
          <w:bCs/>
        </w:rPr>
      </w:pPr>
      <w:r w:rsidRPr="00F870E9">
        <w:rPr>
          <w:rFonts w:ascii="Aptos" w:eastAsia="Lato" w:hAnsi="Aptos" w:cs="Lato"/>
          <w:bCs/>
        </w:rPr>
        <w:t>This is a hands-on leadership position. The Program Coordinator works closely with educators and regularly supports the team on the floor wherever needed, including assisting in classrooms, supporting daily routines and activities, and providing coverage during staff absences or breaks. Through a combination of coordination, leadership, and direct involvement, the Program Coordinator helps ensure the Centre operates smoothly while meeting licensing, regulatory, and organizational requirements.</w:t>
      </w:r>
    </w:p>
    <w:p w14:paraId="25C3113F" w14:textId="77777777" w:rsidR="00970435" w:rsidRPr="001A6BBC" w:rsidRDefault="00970435" w:rsidP="00970435">
      <w:pPr>
        <w:rPr>
          <w:rFonts w:ascii="Aptos" w:eastAsia="Lato" w:hAnsi="Aptos" w:cs="Lato"/>
          <w:b/>
          <w:sz w:val="28"/>
          <w:szCs w:val="28"/>
        </w:rPr>
      </w:pPr>
    </w:p>
    <w:p w14:paraId="47797554" w14:textId="77777777" w:rsidR="00970435" w:rsidRPr="00023003" w:rsidRDefault="00970435" w:rsidP="00970435">
      <w:pPr>
        <w:rPr>
          <w:rFonts w:ascii="Aptos" w:eastAsia="Lato" w:hAnsi="Aptos" w:cs="Lato"/>
          <w:b/>
          <w:bCs/>
        </w:rPr>
      </w:pPr>
      <w:r w:rsidRPr="00023003">
        <w:rPr>
          <w:rFonts w:ascii="Aptos" w:eastAsia="Lato" w:hAnsi="Aptos" w:cs="Lato"/>
          <w:b/>
          <w:bCs/>
        </w:rPr>
        <w:t>Operations &amp; Staffing</w:t>
      </w:r>
    </w:p>
    <w:p w14:paraId="1996F062" w14:textId="77777777" w:rsidR="00970435" w:rsidRPr="00023003" w:rsidRDefault="00970435" w:rsidP="00970435">
      <w:pPr>
        <w:numPr>
          <w:ilvl w:val="0"/>
          <w:numId w:val="35"/>
        </w:numPr>
        <w:rPr>
          <w:rFonts w:ascii="Aptos" w:eastAsia="Lato" w:hAnsi="Aptos" w:cs="Lato"/>
        </w:rPr>
      </w:pPr>
      <w:r w:rsidRPr="00023003">
        <w:rPr>
          <w:rFonts w:ascii="Aptos" w:eastAsia="Lato" w:hAnsi="Aptos" w:cs="Lato"/>
        </w:rPr>
        <w:t xml:space="preserve">Monitor daily operations, including reviewing emails to ensure appropriate staffing levels and licensing ratios are maintained </w:t>
      </w:r>
    </w:p>
    <w:p w14:paraId="4E90A369" w14:textId="77777777" w:rsidR="00970435" w:rsidRPr="00023003" w:rsidRDefault="00970435" w:rsidP="00970435">
      <w:pPr>
        <w:numPr>
          <w:ilvl w:val="0"/>
          <w:numId w:val="35"/>
        </w:numPr>
        <w:rPr>
          <w:rFonts w:ascii="Aptos" w:eastAsia="Lato" w:hAnsi="Aptos" w:cs="Lato"/>
        </w:rPr>
      </w:pPr>
      <w:r w:rsidRPr="00023003">
        <w:rPr>
          <w:rFonts w:ascii="Aptos" w:eastAsia="Lato" w:hAnsi="Aptos" w:cs="Lato"/>
        </w:rPr>
        <w:t xml:space="preserve">Supervise educators, practicum students, support staff, and children across programs </w:t>
      </w:r>
    </w:p>
    <w:p w14:paraId="1DD9DBBF" w14:textId="77777777" w:rsidR="00970435" w:rsidRPr="00023003" w:rsidRDefault="00970435" w:rsidP="00970435">
      <w:pPr>
        <w:numPr>
          <w:ilvl w:val="0"/>
          <w:numId w:val="35"/>
        </w:numPr>
        <w:rPr>
          <w:rFonts w:ascii="Aptos" w:eastAsia="Lato" w:hAnsi="Aptos" w:cs="Lato"/>
        </w:rPr>
      </w:pPr>
      <w:r w:rsidRPr="00023003">
        <w:rPr>
          <w:rFonts w:ascii="Aptos" w:eastAsia="Lato" w:hAnsi="Aptos" w:cs="Lato"/>
        </w:rPr>
        <w:t xml:space="preserve">Schedule staff, assign responsibilities, and ensure adequate coverage across both programs </w:t>
      </w:r>
    </w:p>
    <w:p w14:paraId="49CFF7BE" w14:textId="77777777" w:rsidR="00970435" w:rsidRDefault="00970435" w:rsidP="00970435">
      <w:pPr>
        <w:numPr>
          <w:ilvl w:val="0"/>
          <w:numId w:val="35"/>
        </w:numPr>
        <w:rPr>
          <w:rFonts w:ascii="Aptos" w:eastAsia="Lato" w:hAnsi="Aptos" w:cs="Lato"/>
          <w:b/>
          <w:bCs/>
        </w:rPr>
      </w:pPr>
      <w:r w:rsidRPr="00023003">
        <w:rPr>
          <w:rFonts w:ascii="Aptos" w:eastAsia="Lato" w:hAnsi="Aptos" w:cs="Lato"/>
        </w:rPr>
        <w:t>Support the Child Care Manager in facilitating monthly staff meetings</w:t>
      </w:r>
      <w:r w:rsidRPr="00023003">
        <w:rPr>
          <w:rFonts w:ascii="Aptos" w:eastAsia="Lato" w:hAnsi="Aptos" w:cs="Lato"/>
          <w:b/>
          <w:bCs/>
        </w:rPr>
        <w:t xml:space="preserve"> </w:t>
      </w:r>
    </w:p>
    <w:p w14:paraId="4A600732" w14:textId="77777777" w:rsidR="00970435" w:rsidRDefault="00970435" w:rsidP="00970435">
      <w:pPr>
        <w:rPr>
          <w:rFonts w:ascii="Aptos" w:eastAsia="Lato" w:hAnsi="Aptos" w:cs="Lato"/>
          <w:b/>
          <w:bCs/>
        </w:rPr>
      </w:pPr>
    </w:p>
    <w:p w14:paraId="6100D477" w14:textId="77777777" w:rsidR="00970435" w:rsidRPr="00023003" w:rsidRDefault="00970435" w:rsidP="00970435">
      <w:pPr>
        <w:rPr>
          <w:rFonts w:ascii="Aptos" w:eastAsia="Lato" w:hAnsi="Aptos" w:cs="Lato"/>
          <w:b/>
          <w:bCs/>
        </w:rPr>
      </w:pPr>
      <w:r w:rsidRPr="00023003">
        <w:rPr>
          <w:rFonts w:ascii="Aptos" w:eastAsia="Lato" w:hAnsi="Aptos" w:cs="Lato"/>
          <w:b/>
          <w:bCs/>
        </w:rPr>
        <w:t>Health, Safety &amp; Compliance</w:t>
      </w:r>
    </w:p>
    <w:p w14:paraId="77E3C81F" w14:textId="77777777" w:rsidR="00970435" w:rsidRPr="00023003" w:rsidRDefault="00970435" w:rsidP="00970435">
      <w:pPr>
        <w:numPr>
          <w:ilvl w:val="0"/>
          <w:numId w:val="38"/>
        </w:numPr>
        <w:rPr>
          <w:rFonts w:ascii="Aptos" w:eastAsia="Lato" w:hAnsi="Aptos" w:cs="Lato"/>
        </w:rPr>
      </w:pPr>
      <w:r w:rsidRPr="00023003">
        <w:rPr>
          <w:rFonts w:ascii="Aptos" w:eastAsia="Lato" w:hAnsi="Aptos" w:cs="Lato"/>
        </w:rPr>
        <w:t xml:space="preserve">Ensure compliance with child care licensing requirements, including maintaining safe staff-to-child ratios </w:t>
      </w:r>
    </w:p>
    <w:p w14:paraId="788146DE" w14:textId="77777777" w:rsidR="00970435" w:rsidRPr="00023003" w:rsidRDefault="00970435" w:rsidP="00970435">
      <w:pPr>
        <w:numPr>
          <w:ilvl w:val="0"/>
          <w:numId w:val="38"/>
        </w:numPr>
        <w:rPr>
          <w:rFonts w:ascii="Aptos" w:eastAsia="Lato" w:hAnsi="Aptos" w:cs="Lato"/>
        </w:rPr>
      </w:pPr>
      <w:r w:rsidRPr="00023003">
        <w:rPr>
          <w:rFonts w:ascii="Aptos" w:eastAsia="Lato" w:hAnsi="Aptos" w:cs="Lato"/>
        </w:rPr>
        <w:t xml:space="preserve">Promote a safe, healthy, and respectful environment for children, families, and staff </w:t>
      </w:r>
    </w:p>
    <w:p w14:paraId="1288AB5C" w14:textId="77777777" w:rsidR="00970435" w:rsidRPr="00023003" w:rsidRDefault="00970435" w:rsidP="00970435">
      <w:pPr>
        <w:numPr>
          <w:ilvl w:val="0"/>
          <w:numId w:val="38"/>
        </w:numPr>
        <w:rPr>
          <w:rFonts w:ascii="Aptos" w:eastAsia="Lato" w:hAnsi="Aptos" w:cs="Lato"/>
        </w:rPr>
      </w:pPr>
      <w:r w:rsidRPr="00023003">
        <w:rPr>
          <w:rFonts w:ascii="Aptos" w:eastAsia="Lato" w:hAnsi="Aptos" w:cs="Lato"/>
        </w:rPr>
        <w:t xml:space="preserve">Maintain confidentiality and uphold professional and ethical standards </w:t>
      </w:r>
    </w:p>
    <w:p w14:paraId="2022B3E0" w14:textId="77777777" w:rsidR="00970435" w:rsidRPr="00023003" w:rsidRDefault="00970435" w:rsidP="00970435">
      <w:pPr>
        <w:ind w:left="720"/>
        <w:rPr>
          <w:rFonts w:ascii="Aptos" w:eastAsia="Lato" w:hAnsi="Aptos" w:cs="Lato"/>
          <w:b/>
          <w:bCs/>
        </w:rPr>
      </w:pPr>
    </w:p>
    <w:p w14:paraId="6E5B6ED7" w14:textId="77777777" w:rsidR="00970435" w:rsidRPr="00023003" w:rsidRDefault="00970435" w:rsidP="00970435">
      <w:pPr>
        <w:rPr>
          <w:rFonts w:ascii="Aptos" w:eastAsia="Lato" w:hAnsi="Aptos" w:cs="Lato"/>
          <w:b/>
          <w:bCs/>
        </w:rPr>
      </w:pPr>
      <w:r w:rsidRPr="00023003">
        <w:rPr>
          <w:rFonts w:ascii="Aptos" w:eastAsia="Lato" w:hAnsi="Aptos" w:cs="Lato"/>
          <w:b/>
          <w:bCs/>
        </w:rPr>
        <w:t>Program Delivery &amp; Quality</w:t>
      </w:r>
    </w:p>
    <w:p w14:paraId="44B81F79" w14:textId="77777777" w:rsidR="00970435" w:rsidRPr="00023003" w:rsidRDefault="00970435" w:rsidP="00970435">
      <w:pPr>
        <w:numPr>
          <w:ilvl w:val="0"/>
          <w:numId w:val="36"/>
        </w:numPr>
        <w:rPr>
          <w:rFonts w:ascii="Aptos" w:eastAsia="Lato" w:hAnsi="Aptos" w:cs="Lato"/>
        </w:rPr>
      </w:pPr>
      <w:r w:rsidRPr="00023003">
        <w:rPr>
          <w:rFonts w:ascii="Aptos" w:eastAsia="Lato" w:hAnsi="Aptos" w:cs="Lato"/>
        </w:rPr>
        <w:t xml:space="preserve">Support and guide staff in implementing the Early Learning Framework </w:t>
      </w:r>
    </w:p>
    <w:p w14:paraId="669C380D" w14:textId="77777777" w:rsidR="00970435" w:rsidRPr="00023003" w:rsidRDefault="00970435" w:rsidP="00970435">
      <w:pPr>
        <w:numPr>
          <w:ilvl w:val="0"/>
          <w:numId w:val="36"/>
        </w:numPr>
        <w:rPr>
          <w:rFonts w:ascii="Aptos" w:eastAsia="Lato" w:hAnsi="Aptos" w:cs="Lato"/>
        </w:rPr>
      </w:pPr>
      <w:r w:rsidRPr="00023003">
        <w:rPr>
          <w:rFonts w:ascii="Aptos" w:eastAsia="Lato" w:hAnsi="Aptos" w:cs="Lato"/>
        </w:rPr>
        <w:t xml:space="preserve">Oversee program planning and ensure delivery of high-quality, inclusive programming </w:t>
      </w:r>
    </w:p>
    <w:p w14:paraId="121F356C" w14:textId="77777777" w:rsidR="00970435" w:rsidRPr="00023003" w:rsidRDefault="00970435" w:rsidP="00970435">
      <w:pPr>
        <w:numPr>
          <w:ilvl w:val="0"/>
          <w:numId w:val="36"/>
        </w:numPr>
        <w:rPr>
          <w:rFonts w:ascii="Aptos" w:eastAsia="Lato" w:hAnsi="Aptos" w:cs="Lato"/>
        </w:rPr>
      </w:pPr>
      <w:r w:rsidRPr="00023003">
        <w:rPr>
          <w:rFonts w:ascii="Aptos" w:eastAsia="Lato" w:hAnsi="Aptos" w:cs="Lato"/>
        </w:rPr>
        <w:t xml:space="preserve">Coordinate supports for children with diverse and special needs </w:t>
      </w:r>
    </w:p>
    <w:p w14:paraId="52513CE3" w14:textId="77777777" w:rsidR="00970435" w:rsidRPr="00023003" w:rsidRDefault="00970435" w:rsidP="00970435">
      <w:pPr>
        <w:ind w:left="720"/>
        <w:rPr>
          <w:rFonts w:ascii="Aptos" w:eastAsia="Lato" w:hAnsi="Aptos" w:cs="Lato"/>
          <w:b/>
          <w:bCs/>
        </w:rPr>
      </w:pPr>
    </w:p>
    <w:p w14:paraId="1199A357" w14:textId="77777777" w:rsidR="00970435" w:rsidRPr="00023003" w:rsidRDefault="00970435" w:rsidP="00970435">
      <w:pPr>
        <w:rPr>
          <w:rFonts w:ascii="Aptos" w:eastAsia="Lato" w:hAnsi="Aptos" w:cs="Lato"/>
          <w:b/>
          <w:bCs/>
        </w:rPr>
      </w:pPr>
      <w:r w:rsidRPr="00023003">
        <w:rPr>
          <w:rFonts w:ascii="Aptos" w:eastAsia="Lato" w:hAnsi="Aptos" w:cs="Lato"/>
          <w:b/>
          <w:bCs/>
        </w:rPr>
        <w:lastRenderedPageBreak/>
        <w:t>Family &amp; Community Engagement</w:t>
      </w:r>
    </w:p>
    <w:p w14:paraId="4E1BF009" w14:textId="77777777" w:rsidR="00970435" w:rsidRPr="00023003" w:rsidRDefault="00970435" w:rsidP="00970435">
      <w:pPr>
        <w:numPr>
          <w:ilvl w:val="0"/>
          <w:numId w:val="37"/>
        </w:numPr>
        <w:rPr>
          <w:rFonts w:ascii="Aptos" w:eastAsia="Lato" w:hAnsi="Aptos" w:cs="Lato"/>
        </w:rPr>
      </w:pPr>
      <w:r w:rsidRPr="00023003">
        <w:rPr>
          <w:rFonts w:ascii="Aptos" w:eastAsia="Lato" w:hAnsi="Aptos" w:cs="Lato"/>
        </w:rPr>
        <w:t xml:space="preserve">Maintain positive relationships with families through regular verbal and written communication </w:t>
      </w:r>
    </w:p>
    <w:p w14:paraId="20D46249" w14:textId="77777777" w:rsidR="00970435" w:rsidRPr="00023003" w:rsidRDefault="00970435" w:rsidP="00970435">
      <w:pPr>
        <w:numPr>
          <w:ilvl w:val="0"/>
          <w:numId w:val="37"/>
        </w:numPr>
        <w:rPr>
          <w:rFonts w:ascii="Aptos" w:eastAsia="Lato" w:hAnsi="Aptos" w:cs="Lato"/>
        </w:rPr>
      </w:pPr>
      <w:r w:rsidRPr="00023003">
        <w:rPr>
          <w:rFonts w:ascii="Aptos" w:eastAsia="Lato" w:hAnsi="Aptos" w:cs="Lato"/>
        </w:rPr>
        <w:t xml:space="preserve">Share updates on programming, child development, and opportunities for family involvement </w:t>
      </w:r>
    </w:p>
    <w:p w14:paraId="0ECB5C45" w14:textId="77777777" w:rsidR="00970435" w:rsidRPr="00023003" w:rsidRDefault="00970435" w:rsidP="00970435">
      <w:pPr>
        <w:numPr>
          <w:ilvl w:val="0"/>
          <w:numId w:val="37"/>
        </w:numPr>
        <w:rPr>
          <w:rFonts w:ascii="Aptos" w:eastAsia="Lato" w:hAnsi="Aptos" w:cs="Lato"/>
        </w:rPr>
      </w:pPr>
      <w:r w:rsidRPr="00023003">
        <w:rPr>
          <w:rFonts w:ascii="Aptos" w:eastAsia="Lato" w:hAnsi="Aptos" w:cs="Lato"/>
        </w:rPr>
        <w:t xml:space="preserve">Support and co-facilitate bi-monthly parent workshops with staff and the Manager </w:t>
      </w:r>
    </w:p>
    <w:p w14:paraId="2A9F7D10" w14:textId="77777777" w:rsidR="00970435" w:rsidRPr="00023003" w:rsidRDefault="00970435" w:rsidP="00970435">
      <w:pPr>
        <w:rPr>
          <w:rFonts w:ascii="Aptos" w:eastAsia="Lato" w:hAnsi="Aptos" w:cs="Lato"/>
          <w:b/>
          <w:bCs/>
        </w:rPr>
      </w:pPr>
    </w:p>
    <w:p w14:paraId="438D98EB" w14:textId="77777777" w:rsidR="00970435" w:rsidRPr="00023003" w:rsidRDefault="00970435" w:rsidP="00970435">
      <w:pPr>
        <w:rPr>
          <w:rFonts w:ascii="Aptos" w:eastAsia="Lato" w:hAnsi="Aptos" w:cs="Lato"/>
          <w:b/>
          <w:bCs/>
        </w:rPr>
      </w:pPr>
      <w:r w:rsidRPr="00023003">
        <w:rPr>
          <w:rFonts w:ascii="Aptos" w:eastAsia="Lato" w:hAnsi="Aptos" w:cs="Lato"/>
          <w:b/>
          <w:bCs/>
        </w:rPr>
        <w:t>Staff Development &amp; Support</w:t>
      </w:r>
    </w:p>
    <w:p w14:paraId="2A303B80" w14:textId="77777777" w:rsidR="00970435" w:rsidRPr="00023003" w:rsidRDefault="00970435" w:rsidP="00970435">
      <w:pPr>
        <w:numPr>
          <w:ilvl w:val="0"/>
          <w:numId w:val="39"/>
        </w:numPr>
        <w:rPr>
          <w:rFonts w:ascii="Aptos" w:eastAsia="Lato" w:hAnsi="Aptos" w:cs="Lato"/>
        </w:rPr>
      </w:pPr>
      <w:r w:rsidRPr="00023003">
        <w:rPr>
          <w:rFonts w:ascii="Aptos" w:eastAsia="Lato" w:hAnsi="Aptos" w:cs="Lato"/>
        </w:rPr>
        <w:t xml:space="preserve">Provide day-to-day guidance, coaching, and supervision to staff </w:t>
      </w:r>
    </w:p>
    <w:p w14:paraId="176765F5" w14:textId="77777777" w:rsidR="00970435" w:rsidRPr="00023003" w:rsidRDefault="00970435" w:rsidP="00970435">
      <w:pPr>
        <w:numPr>
          <w:ilvl w:val="0"/>
          <w:numId w:val="39"/>
        </w:numPr>
        <w:rPr>
          <w:rFonts w:ascii="Aptos" w:eastAsia="Lato" w:hAnsi="Aptos" w:cs="Lato"/>
        </w:rPr>
      </w:pPr>
      <w:r w:rsidRPr="00023003">
        <w:rPr>
          <w:rFonts w:ascii="Aptos" w:eastAsia="Lato" w:hAnsi="Aptos" w:cs="Lato"/>
        </w:rPr>
        <w:t xml:space="preserve">Identify training needs and recommend professional development opportunities </w:t>
      </w:r>
    </w:p>
    <w:p w14:paraId="74BF3447" w14:textId="77777777" w:rsidR="00970435" w:rsidRPr="00023003" w:rsidRDefault="00970435" w:rsidP="00970435">
      <w:pPr>
        <w:numPr>
          <w:ilvl w:val="0"/>
          <w:numId w:val="39"/>
        </w:numPr>
        <w:rPr>
          <w:rFonts w:ascii="Aptos" w:eastAsia="Lato" w:hAnsi="Aptos" w:cs="Lato"/>
        </w:rPr>
      </w:pPr>
      <w:r w:rsidRPr="00023003">
        <w:rPr>
          <w:rFonts w:ascii="Aptos" w:eastAsia="Lato" w:hAnsi="Aptos" w:cs="Lato"/>
        </w:rPr>
        <w:t xml:space="preserve">Support staff in maintaining current knowledge and best practices </w:t>
      </w:r>
    </w:p>
    <w:p w14:paraId="6645848C" w14:textId="77777777" w:rsidR="00970435" w:rsidRPr="00023003" w:rsidRDefault="00970435" w:rsidP="00970435">
      <w:pPr>
        <w:numPr>
          <w:ilvl w:val="0"/>
          <w:numId w:val="39"/>
        </w:numPr>
        <w:rPr>
          <w:rFonts w:ascii="Aptos" w:eastAsia="Lato" w:hAnsi="Aptos" w:cs="Lato"/>
        </w:rPr>
      </w:pPr>
      <w:r w:rsidRPr="00023003">
        <w:rPr>
          <w:rFonts w:ascii="Aptos" w:eastAsia="Lato" w:hAnsi="Aptos" w:cs="Lato"/>
        </w:rPr>
        <w:t xml:space="preserve">Participate in ongoing professional development to maintain own knowledge </w:t>
      </w:r>
    </w:p>
    <w:p w14:paraId="13FAD956" w14:textId="77777777" w:rsidR="00970435" w:rsidRPr="00023003" w:rsidRDefault="00970435" w:rsidP="00970435">
      <w:pPr>
        <w:ind w:left="720"/>
        <w:rPr>
          <w:rFonts w:ascii="Aptos" w:eastAsia="Lato" w:hAnsi="Aptos" w:cs="Lato"/>
        </w:rPr>
      </w:pPr>
    </w:p>
    <w:p w14:paraId="19706FFE" w14:textId="77777777" w:rsidR="00970435" w:rsidRPr="00023003" w:rsidRDefault="00970435" w:rsidP="00970435">
      <w:pPr>
        <w:rPr>
          <w:rFonts w:ascii="Aptos" w:eastAsia="Lato" w:hAnsi="Aptos" w:cs="Lato"/>
          <w:b/>
          <w:bCs/>
        </w:rPr>
      </w:pPr>
      <w:r w:rsidRPr="00023003">
        <w:rPr>
          <w:rFonts w:ascii="Aptos" w:eastAsia="Lato" w:hAnsi="Aptos" w:cs="Lato"/>
          <w:b/>
          <w:bCs/>
        </w:rPr>
        <w:t>General</w:t>
      </w:r>
    </w:p>
    <w:p w14:paraId="09851C26" w14:textId="77777777" w:rsidR="00970435" w:rsidRPr="00F870E9" w:rsidRDefault="00970435" w:rsidP="00970435">
      <w:pPr>
        <w:numPr>
          <w:ilvl w:val="0"/>
          <w:numId w:val="40"/>
        </w:numPr>
        <w:rPr>
          <w:rFonts w:ascii="Aptos" w:eastAsia="Lato" w:hAnsi="Aptos" w:cs="Lato"/>
        </w:rPr>
      </w:pPr>
      <w:r w:rsidRPr="00023003">
        <w:rPr>
          <w:rFonts w:ascii="Aptos" w:eastAsia="Lato" w:hAnsi="Aptos" w:cs="Lato"/>
        </w:rPr>
        <w:t>Perform other related duties as assigned by the Kwanwatsi Child Care Manager</w:t>
      </w:r>
    </w:p>
    <w:p w14:paraId="52958C1C" w14:textId="77777777" w:rsidR="00970435" w:rsidRPr="000B61E4" w:rsidRDefault="00970435" w:rsidP="00970435">
      <w:pPr>
        <w:pStyle w:val="Default"/>
        <w:rPr>
          <w:rFonts w:ascii="Aptos" w:hAnsi="Aptos"/>
          <w:sz w:val="22"/>
          <w:szCs w:val="22"/>
        </w:rPr>
      </w:pPr>
    </w:p>
    <w:p w14:paraId="4E2CF1C0" w14:textId="77777777" w:rsidR="00970435" w:rsidRDefault="00970435" w:rsidP="00970435">
      <w:pPr>
        <w:rPr>
          <w:rFonts w:ascii="Aptos" w:eastAsia="Lato" w:hAnsi="Aptos" w:cs="Lato"/>
          <w:b/>
          <w:sz w:val="28"/>
          <w:szCs w:val="28"/>
        </w:rPr>
      </w:pPr>
      <w:r w:rsidRPr="001A6BBC">
        <w:rPr>
          <w:rFonts w:ascii="Aptos" w:eastAsia="Lato" w:hAnsi="Aptos" w:cs="Lato"/>
          <w:b/>
          <w:sz w:val="28"/>
          <w:szCs w:val="28"/>
        </w:rPr>
        <w:t>What You Bring</w:t>
      </w:r>
    </w:p>
    <w:p w14:paraId="2D433BF3" w14:textId="77777777" w:rsidR="00970435" w:rsidRPr="00023003" w:rsidRDefault="00970435" w:rsidP="00970435">
      <w:pPr>
        <w:rPr>
          <w:rFonts w:ascii="Aptos" w:hAnsi="Aptos" w:cs="Arial"/>
          <w:color w:val="000000"/>
        </w:rPr>
      </w:pPr>
      <w:r>
        <w:rPr>
          <w:rFonts w:ascii="Aptos" w:hAnsi="Aptos" w:cs="Arial"/>
          <w:b/>
          <w:bCs/>
          <w:color w:val="000000"/>
        </w:rPr>
        <w:br/>
      </w:r>
      <w:r w:rsidRPr="00023003">
        <w:rPr>
          <w:rFonts w:ascii="Aptos" w:hAnsi="Aptos" w:cs="Arial"/>
          <w:b/>
          <w:bCs/>
          <w:color w:val="000000"/>
        </w:rPr>
        <w:t>Qualifications</w:t>
      </w:r>
    </w:p>
    <w:p w14:paraId="075FB405" w14:textId="77777777" w:rsidR="00970435" w:rsidRPr="00023003" w:rsidRDefault="00970435" w:rsidP="00970435">
      <w:pPr>
        <w:numPr>
          <w:ilvl w:val="0"/>
          <w:numId w:val="41"/>
        </w:numPr>
        <w:rPr>
          <w:rFonts w:ascii="Aptos" w:hAnsi="Aptos" w:cs="Arial"/>
          <w:color w:val="000000"/>
        </w:rPr>
      </w:pPr>
      <w:r w:rsidRPr="00023003">
        <w:rPr>
          <w:rFonts w:ascii="Aptos" w:hAnsi="Aptos" w:cs="Arial"/>
          <w:color w:val="000000"/>
        </w:rPr>
        <w:t xml:space="preserve">Early Childhood Education (ECE) certification (required) </w:t>
      </w:r>
    </w:p>
    <w:p w14:paraId="7D89D604" w14:textId="77777777" w:rsidR="00970435" w:rsidRPr="00023003" w:rsidRDefault="00970435" w:rsidP="00970435">
      <w:pPr>
        <w:numPr>
          <w:ilvl w:val="0"/>
          <w:numId w:val="41"/>
        </w:numPr>
        <w:rPr>
          <w:rFonts w:ascii="Aptos" w:hAnsi="Aptos" w:cs="Arial"/>
          <w:color w:val="000000"/>
        </w:rPr>
      </w:pPr>
      <w:r w:rsidRPr="00023003">
        <w:rPr>
          <w:rFonts w:ascii="Aptos" w:hAnsi="Aptos" w:cs="Arial"/>
          <w:color w:val="000000"/>
        </w:rPr>
        <w:t xml:space="preserve">Valid First Aid certification </w:t>
      </w:r>
    </w:p>
    <w:p w14:paraId="2BE44C1E" w14:textId="4FB3C5C8" w:rsidR="00970435" w:rsidRPr="00023003" w:rsidRDefault="00970435" w:rsidP="00970435">
      <w:pPr>
        <w:numPr>
          <w:ilvl w:val="0"/>
          <w:numId w:val="41"/>
        </w:numPr>
        <w:rPr>
          <w:rFonts w:ascii="Aptos" w:hAnsi="Aptos" w:cs="Arial"/>
          <w:color w:val="000000"/>
        </w:rPr>
      </w:pPr>
      <w:r w:rsidRPr="00023003">
        <w:rPr>
          <w:rFonts w:ascii="Aptos" w:hAnsi="Aptos" w:cs="Arial"/>
          <w:color w:val="000000"/>
        </w:rPr>
        <w:t xml:space="preserve">Minimum 2–3 </w:t>
      </w:r>
      <w:r w:rsidRPr="00023003">
        <w:rPr>
          <w:rFonts w:ascii="Aptos" w:hAnsi="Aptos" w:cs="Arial"/>
          <w:color w:val="000000"/>
        </w:rPr>
        <w:t>years’ experience</w:t>
      </w:r>
      <w:r w:rsidRPr="00023003">
        <w:rPr>
          <w:rFonts w:ascii="Aptos" w:hAnsi="Aptos" w:cs="Arial"/>
          <w:color w:val="000000"/>
        </w:rPr>
        <w:t xml:space="preserve"> in a licensed child care setting </w:t>
      </w:r>
    </w:p>
    <w:p w14:paraId="7048EDB1" w14:textId="77777777" w:rsidR="00970435" w:rsidRPr="00023003" w:rsidRDefault="00970435" w:rsidP="00970435">
      <w:pPr>
        <w:numPr>
          <w:ilvl w:val="0"/>
          <w:numId w:val="41"/>
        </w:numPr>
        <w:rPr>
          <w:rFonts w:ascii="Aptos" w:hAnsi="Aptos" w:cs="Arial"/>
          <w:color w:val="000000"/>
        </w:rPr>
      </w:pPr>
      <w:r w:rsidRPr="00023003">
        <w:rPr>
          <w:rFonts w:ascii="Aptos" w:hAnsi="Aptos" w:cs="Arial"/>
          <w:color w:val="000000"/>
        </w:rPr>
        <w:t xml:space="preserve">Previous supervisory or leadership experience is an asset </w:t>
      </w:r>
    </w:p>
    <w:p w14:paraId="38D3947D" w14:textId="77777777" w:rsidR="00970435" w:rsidRDefault="00970435" w:rsidP="00970435">
      <w:pPr>
        <w:numPr>
          <w:ilvl w:val="0"/>
          <w:numId w:val="41"/>
        </w:numPr>
        <w:rPr>
          <w:rFonts w:ascii="Aptos" w:hAnsi="Aptos" w:cs="Arial"/>
          <w:color w:val="000000"/>
        </w:rPr>
      </w:pPr>
      <w:r w:rsidRPr="00023003">
        <w:rPr>
          <w:rFonts w:ascii="Aptos" w:hAnsi="Aptos" w:cs="Arial"/>
          <w:color w:val="000000"/>
        </w:rPr>
        <w:t xml:space="preserve">Strong knowledge of child care licensing regulations and best practices </w:t>
      </w:r>
    </w:p>
    <w:p w14:paraId="27F45C8C" w14:textId="77777777" w:rsidR="00970435" w:rsidRPr="00023003" w:rsidRDefault="00970435" w:rsidP="00970435">
      <w:pPr>
        <w:ind w:left="720"/>
        <w:rPr>
          <w:rFonts w:ascii="Aptos" w:hAnsi="Aptos" w:cs="Arial"/>
          <w:color w:val="000000"/>
        </w:rPr>
      </w:pPr>
    </w:p>
    <w:p w14:paraId="648F383B" w14:textId="77777777" w:rsidR="00970435" w:rsidRPr="00023003" w:rsidRDefault="00970435" w:rsidP="00970435">
      <w:pPr>
        <w:rPr>
          <w:rFonts w:ascii="Aptos" w:hAnsi="Aptos" w:cs="Arial"/>
          <w:color w:val="000000"/>
        </w:rPr>
      </w:pPr>
      <w:r w:rsidRPr="00023003">
        <w:rPr>
          <w:rFonts w:ascii="Aptos" w:hAnsi="Aptos" w:cs="Arial"/>
          <w:b/>
          <w:bCs/>
          <w:color w:val="000000"/>
        </w:rPr>
        <w:t>Skills &amp; Competencies</w:t>
      </w:r>
    </w:p>
    <w:p w14:paraId="656D1350" w14:textId="77777777" w:rsidR="00970435" w:rsidRPr="00023003" w:rsidRDefault="00970435" w:rsidP="00970435">
      <w:pPr>
        <w:numPr>
          <w:ilvl w:val="0"/>
          <w:numId w:val="42"/>
        </w:numPr>
        <w:rPr>
          <w:rFonts w:ascii="Aptos" w:hAnsi="Aptos" w:cs="Arial"/>
          <w:color w:val="000000"/>
        </w:rPr>
      </w:pPr>
      <w:r w:rsidRPr="00023003">
        <w:rPr>
          <w:rFonts w:ascii="Aptos" w:hAnsi="Aptos" w:cs="Arial"/>
          <w:color w:val="000000"/>
        </w:rPr>
        <w:t xml:space="preserve">Strong leadership and interpersonal skills </w:t>
      </w:r>
    </w:p>
    <w:p w14:paraId="248AC2C6" w14:textId="77777777" w:rsidR="00970435" w:rsidRPr="00023003" w:rsidRDefault="00970435" w:rsidP="00970435">
      <w:pPr>
        <w:numPr>
          <w:ilvl w:val="0"/>
          <w:numId w:val="42"/>
        </w:numPr>
        <w:rPr>
          <w:rFonts w:ascii="Aptos" w:hAnsi="Aptos" w:cs="Arial"/>
          <w:color w:val="000000"/>
        </w:rPr>
      </w:pPr>
      <w:r w:rsidRPr="00023003">
        <w:rPr>
          <w:rFonts w:ascii="Aptos" w:hAnsi="Aptos" w:cs="Arial"/>
          <w:color w:val="000000"/>
        </w:rPr>
        <w:t xml:space="preserve">Excellent organizational and problem-solving abilities </w:t>
      </w:r>
    </w:p>
    <w:p w14:paraId="7A5EF02E" w14:textId="77777777" w:rsidR="00970435" w:rsidRPr="00023003" w:rsidRDefault="00970435" w:rsidP="00970435">
      <w:pPr>
        <w:numPr>
          <w:ilvl w:val="0"/>
          <w:numId w:val="42"/>
        </w:numPr>
        <w:rPr>
          <w:rFonts w:ascii="Aptos" w:hAnsi="Aptos" w:cs="Arial"/>
          <w:color w:val="000000"/>
        </w:rPr>
      </w:pPr>
      <w:r w:rsidRPr="00023003">
        <w:rPr>
          <w:rFonts w:ascii="Aptos" w:hAnsi="Aptos" w:cs="Arial"/>
          <w:color w:val="000000"/>
        </w:rPr>
        <w:t xml:space="preserve">Effective communication with staff, children, and families </w:t>
      </w:r>
    </w:p>
    <w:p w14:paraId="27311524" w14:textId="77777777" w:rsidR="00970435" w:rsidRPr="00023003" w:rsidRDefault="00970435" w:rsidP="00970435">
      <w:pPr>
        <w:numPr>
          <w:ilvl w:val="0"/>
          <w:numId w:val="42"/>
        </w:numPr>
        <w:rPr>
          <w:rFonts w:ascii="Aptos" w:hAnsi="Aptos" w:cs="Arial"/>
          <w:color w:val="000000"/>
        </w:rPr>
      </w:pPr>
      <w:r w:rsidRPr="00023003">
        <w:rPr>
          <w:rFonts w:ascii="Aptos" w:hAnsi="Aptos" w:cs="Arial"/>
          <w:color w:val="000000"/>
        </w:rPr>
        <w:t>Ability to manage competing priorities in a fast-paced environment</w:t>
      </w:r>
    </w:p>
    <w:p w14:paraId="2104C672" w14:textId="77777777" w:rsidR="00970435" w:rsidRPr="000B61E4" w:rsidRDefault="00970435" w:rsidP="00970435">
      <w:pPr>
        <w:rPr>
          <w:rFonts w:ascii="Aptos" w:eastAsia="Lato" w:hAnsi="Aptos" w:cs="Lato"/>
        </w:rPr>
      </w:pPr>
    </w:p>
    <w:p w14:paraId="4F3DB803" w14:textId="77777777" w:rsidR="00970435" w:rsidRPr="000B61E4" w:rsidRDefault="00970435" w:rsidP="00970435">
      <w:pPr>
        <w:rPr>
          <w:rFonts w:ascii="Aptos" w:eastAsia="Lato" w:hAnsi="Aptos" w:cs="Lato"/>
          <w:b/>
        </w:rPr>
      </w:pPr>
      <w:r w:rsidRPr="000B61E4">
        <w:rPr>
          <w:rFonts w:ascii="Aptos" w:eastAsia="Lato" w:hAnsi="Aptos" w:cs="Lato"/>
          <w:b/>
        </w:rPr>
        <w:t>What We Value</w:t>
      </w:r>
    </w:p>
    <w:p w14:paraId="0DC93890" w14:textId="77777777" w:rsidR="00970435" w:rsidRPr="000B61E4" w:rsidRDefault="00970435" w:rsidP="00970435">
      <w:pPr>
        <w:rPr>
          <w:rFonts w:ascii="Aptos" w:eastAsia="Lato" w:hAnsi="Aptos" w:cs="Lato"/>
        </w:rPr>
      </w:pPr>
      <w:r w:rsidRPr="000B61E4">
        <w:rPr>
          <w:rFonts w:ascii="Aptos" w:eastAsia="Lato" w:hAnsi="Aptos" w:cs="Lato"/>
        </w:rPr>
        <w:t>At Wei Wai Kum, we lead with heart, integrity and purpose. We believe in:</w:t>
      </w:r>
    </w:p>
    <w:p w14:paraId="7B8BAE3F" w14:textId="77777777" w:rsidR="00970435" w:rsidRPr="000B61E4" w:rsidRDefault="00970435" w:rsidP="00970435">
      <w:pPr>
        <w:numPr>
          <w:ilvl w:val="0"/>
          <w:numId w:val="34"/>
        </w:numPr>
        <w:spacing w:line="276" w:lineRule="auto"/>
        <w:rPr>
          <w:rFonts w:ascii="Aptos" w:eastAsia="Lato" w:hAnsi="Aptos" w:cs="Lato"/>
        </w:rPr>
      </w:pPr>
      <w:r w:rsidRPr="000B61E4">
        <w:rPr>
          <w:rFonts w:ascii="Aptos" w:eastAsia="Lato" w:hAnsi="Aptos" w:cs="Lato"/>
        </w:rPr>
        <w:t>Professionalism with compassion</w:t>
      </w:r>
    </w:p>
    <w:p w14:paraId="38A8A118" w14:textId="77777777" w:rsidR="00970435" w:rsidRPr="000B61E4" w:rsidRDefault="00970435" w:rsidP="00970435">
      <w:pPr>
        <w:numPr>
          <w:ilvl w:val="0"/>
          <w:numId w:val="34"/>
        </w:numPr>
        <w:spacing w:line="276" w:lineRule="auto"/>
        <w:rPr>
          <w:rFonts w:ascii="Aptos" w:eastAsia="Lato" w:hAnsi="Aptos" w:cs="Lato"/>
        </w:rPr>
      </w:pPr>
      <w:r w:rsidRPr="000B61E4">
        <w:rPr>
          <w:rFonts w:ascii="Aptos" w:eastAsia="Lato" w:hAnsi="Aptos" w:cs="Lato"/>
        </w:rPr>
        <w:t>Transparency in decision-making</w:t>
      </w:r>
    </w:p>
    <w:p w14:paraId="3838F973" w14:textId="77777777" w:rsidR="00970435" w:rsidRPr="000B61E4" w:rsidRDefault="00970435" w:rsidP="00970435">
      <w:pPr>
        <w:numPr>
          <w:ilvl w:val="0"/>
          <w:numId w:val="34"/>
        </w:numPr>
        <w:spacing w:line="276" w:lineRule="auto"/>
        <w:rPr>
          <w:rFonts w:ascii="Aptos" w:eastAsia="Lato" w:hAnsi="Aptos" w:cs="Lato"/>
        </w:rPr>
      </w:pPr>
      <w:r w:rsidRPr="000B61E4">
        <w:rPr>
          <w:rFonts w:ascii="Aptos" w:eastAsia="Lato" w:hAnsi="Aptos" w:cs="Lato"/>
        </w:rPr>
        <w:t>Empowerment of our team and members</w:t>
      </w:r>
    </w:p>
    <w:p w14:paraId="7CC6818C" w14:textId="77777777" w:rsidR="00970435" w:rsidRPr="000B61E4" w:rsidRDefault="00970435" w:rsidP="00970435">
      <w:pPr>
        <w:numPr>
          <w:ilvl w:val="0"/>
          <w:numId w:val="34"/>
        </w:numPr>
        <w:spacing w:line="276" w:lineRule="auto"/>
        <w:rPr>
          <w:rFonts w:ascii="Aptos" w:eastAsia="Lato" w:hAnsi="Aptos" w:cs="Lato"/>
        </w:rPr>
      </w:pPr>
      <w:r w:rsidRPr="000B61E4">
        <w:rPr>
          <w:rFonts w:ascii="Aptos" w:eastAsia="Lato" w:hAnsi="Aptos" w:cs="Lato"/>
        </w:rPr>
        <w:t>Cultural awareness and lifelong learning</w:t>
      </w:r>
    </w:p>
    <w:p w14:paraId="6664D0B7" w14:textId="77777777" w:rsidR="00970435" w:rsidRPr="000B61E4" w:rsidRDefault="00970435" w:rsidP="00970435">
      <w:pPr>
        <w:rPr>
          <w:rFonts w:ascii="Aptos" w:eastAsia="Lato" w:hAnsi="Aptos" w:cs="Lato"/>
        </w:rPr>
      </w:pPr>
    </w:p>
    <w:p w14:paraId="44A7FC3C" w14:textId="77777777" w:rsidR="00970435" w:rsidRPr="000B61E4" w:rsidRDefault="00970435" w:rsidP="00970435">
      <w:pPr>
        <w:rPr>
          <w:rFonts w:ascii="Aptos" w:eastAsia="Lato" w:hAnsi="Aptos" w:cs="Lato"/>
          <w:b/>
          <w:bCs/>
        </w:rPr>
      </w:pPr>
      <w:r w:rsidRPr="000B61E4">
        <w:rPr>
          <w:rFonts w:ascii="Aptos" w:eastAsia="Lato" w:hAnsi="Aptos" w:cs="Lato"/>
          <w:b/>
          <w:bCs/>
        </w:rPr>
        <w:t xml:space="preserve">The Wei Wai Kum First Nation is committed to respecting diversity within our workforce; preference will be given to qualified individuals who identify as First Nations, Inuit or Metis. </w:t>
      </w:r>
    </w:p>
    <w:p w14:paraId="7B845805" w14:textId="77777777" w:rsidR="00970435" w:rsidRPr="000B61E4" w:rsidRDefault="00970435" w:rsidP="00970435">
      <w:pPr>
        <w:rPr>
          <w:rFonts w:ascii="Aptos" w:eastAsia="Lato" w:hAnsi="Aptos" w:cs="Lato"/>
        </w:rPr>
      </w:pPr>
    </w:p>
    <w:p w14:paraId="1F31A9EF" w14:textId="77777777" w:rsidR="00970435" w:rsidRPr="000B61E4" w:rsidRDefault="00970435" w:rsidP="00970435">
      <w:pPr>
        <w:rPr>
          <w:rFonts w:ascii="Aptos" w:eastAsia="Lato" w:hAnsi="Aptos" w:cs="Lato"/>
          <w:b/>
        </w:rPr>
      </w:pPr>
      <w:r w:rsidRPr="000B61E4">
        <w:rPr>
          <w:rFonts w:ascii="Aptos" w:eastAsia="Lato" w:hAnsi="Aptos" w:cs="Lato"/>
          <w:b/>
        </w:rPr>
        <w:t>How to Apply</w:t>
      </w:r>
    </w:p>
    <w:p w14:paraId="4F5101E0" w14:textId="77777777" w:rsidR="00970435" w:rsidRPr="000B61E4" w:rsidRDefault="00970435" w:rsidP="00970435">
      <w:pPr>
        <w:rPr>
          <w:rFonts w:ascii="Aptos" w:eastAsia="Lato" w:hAnsi="Aptos" w:cs="Lato"/>
        </w:rPr>
      </w:pPr>
      <w:r w:rsidRPr="000B61E4">
        <w:rPr>
          <w:rFonts w:ascii="Aptos" w:eastAsia="Lato" w:hAnsi="Aptos" w:cs="Lato"/>
        </w:rPr>
        <w:t xml:space="preserve">If this sounds like the opportunity for you, please submit your cover letter and resume to </w:t>
      </w:r>
      <w:hyperlink r:id="rId8" w:history="1">
        <w:r w:rsidRPr="000B61E4">
          <w:rPr>
            <w:rStyle w:val="Hyperlink"/>
            <w:rFonts w:ascii="Aptos" w:eastAsia="Lato" w:hAnsi="Aptos" w:cs="Lato"/>
          </w:rPr>
          <w:t>Careers@weiwaikum.ca</w:t>
        </w:r>
      </w:hyperlink>
    </w:p>
    <w:p w14:paraId="71C1D639" w14:textId="77777777" w:rsidR="00970435" w:rsidRPr="000B61E4" w:rsidRDefault="00970435" w:rsidP="00970435">
      <w:pPr>
        <w:rPr>
          <w:rFonts w:ascii="Aptos" w:eastAsia="Lato" w:hAnsi="Aptos" w:cs="Lato"/>
        </w:rPr>
      </w:pPr>
    </w:p>
    <w:p w14:paraId="34443F78" w14:textId="77777777" w:rsidR="00970435" w:rsidRPr="000B61E4" w:rsidRDefault="00970435" w:rsidP="00970435">
      <w:pPr>
        <w:rPr>
          <w:rFonts w:ascii="Aptos" w:eastAsia="Lato" w:hAnsi="Aptos" w:cs="Lato"/>
          <w:b/>
          <w:bCs/>
        </w:rPr>
      </w:pPr>
      <w:r w:rsidRPr="000B61E4">
        <w:rPr>
          <w:rFonts w:ascii="Aptos" w:eastAsia="Lato" w:hAnsi="Aptos" w:cs="Lato"/>
          <w:b/>
          <w:bCs/>
        </w:rPr>
        <w:t xml:space="preserve">Closing Date: </w:t>
      </w:r>
      <w:r>
        <w:rPr>
          <w:rFonts w:ascii="Aptos" w:eastAsia="Lato" w:hAnsi="Aptos" w:cs="Lato"/>
          <w:b/>
          <w:bCs/>
        </w:rPr>
        <w:t>September 1, 2026</w:t>
      </w:r>
    </w:p>
    <w:p w14:paraId="3943B4B0" w14:textId="77777777" w:rsidR="00970435" w:rsidRPr="000B61E4" w:rsidRDefault="00970435" w:rsidP="00970435">
      <w:pPr>
        <w:rPr>
          <w:rFonts w:ascii="Aptos" w:eastAsia="Lato" w:hAnsi="Aptos" w:cs="Lato"/>
        </w:rPr>
      </w:pPr>
      <w:r w:rsidRPr="000B61E4">
        <w:rPr>
          <w:rFonts w:ascii="Aptos" w:eastAsia="Lato" w:hAnsi="Aptos" w:cs="Lato"/>
        </w:rPr>
        <w:t xml:space="preserve">While we thank all applicants for their interest, only </w:t>
      </w:r>
      <w:proofErr w:type="gramStart"/>
      <w:r w:rsidRPr="000B61E4">
        <w:rPr>
          <w:rFonts w:ascii="Aptos" w:eastAsia="Lato" w:hAnsi="Aptos" w:cs="Lato"/>
        </w:rPr>
        <w:t>those shortlisted will</w:t>
      </w:r>
      <w:proofErr w:type="gramEnd"/>
      <w:r w:rsidRPr="000B61E4">
        <w:rPr>
          <w:rFonts w:ascii="Aptos" w:eastAsia="Lato" w:hAnsi="Aptos" w:cs="Lato"/>
        </w:rPr>
        <w:t xml:space="preserve"> be contacted.</w:t>
      </w:r>
    </w:p>
    <w:p w14:paraId="75779276" w14:textId="77777777" w:rsidR="00970435" w:rsidRPr="000B61E4" w:rsidRDefault="00970435" w:rsidP="00970435">
      <w:pPr>
        <w:rPr>
          <w:rFonts w:ascii="Aptos" w:eastAsia="Lato" w:hAnsi="Aptos" w:cs="Lato"/>
        </w:rPr>
      </w:pPr>
    </w:p>
    <w:p w14:paraId="073AA07F" w14:textId="77777777" w:rsidR="00970435" w:rsidRPr="000B61E4" w:rsidRDefault="00970435" w:rsidP="00970435">
      <w:pPr>
        <w:rPr>
          <w:rFonts w:ascii="Aptos" w:eastAsia="Lato" w:hAnsi="Aptos" w:cs="Lato"/>
        </w:rPr>
      </w:pPr>
      <w:r w:rsidRPr="000B61E4">
        <w:rPr>
          <w:rFonts w:ascii="Aptos" w:eastAsia="Lato" w:hAnsi="Aptos" w:cs="Lato"/>
        </w:rPr>
        <w:t xml:space="preserve">For more information about Wei Wai Kum First Nation, please visit </w:t>
      </w:r>
      <w:hyperlink r:id="rId9" w:history="1">
        <w:r w:rsidRPr="000B61E4">
          <w:rPr>
            <w:rStyle w:val="Hyperlink"/>
            <w:rFonts w:ascii="Aptos" w:eastAsia="Lato" w:hAnsi="Aptos" w:cs="Lato"/>
          </w:rPr>
          <w:t>www.weiwaikum.ca</w:t>
        </w:r>
      </w:hyperlink>
    </w:p>
    <w:p w14:paraId="6F2BE3B4" w14:textId="77777777" w:rsidR="00970435" w:rsidRPr="000B61E4" w:rsidRDefault="00970435" w:rsidP="00970435">
      <w:pPr>
        <w:rPr>
          <w:rFonts w:ascii="Aptos" w:eastAsia="Lato" w:hAnsi="Aptos" w:cs="Lato"/>
        </w:rPr>
      </w:pPr>
    </w:p>
    <w:p w14:paraId="6D0447FF" w14:textId="77777777" w:rsidR="009C0CD1" w:rsidRPr="009C0CD1" w:rsidRDefault="009C0CD1" w:rsidP="009B27FB">
      <w:pPr>
        <w:pStyle w:val="NoSpacing"/>
        <w:rPr>
          <w:rFonts w:asciiTheme="minorHAnsi" w:hAnsiTheme="minorHAnsi" w:cstheme="minorHAnsi"/>
          <w:lang w:val="en-CA"/>
        </w:rPr>
      </w:pPr>
    </w:p>
    <w:sectPr w:rsidR="009C0CD1" w:rsidRPr="009C0CD1" w:rsidSect="008E7728">
      <w:footerReference w:type="default" r:id="rId10"/>
      <w:headerReference w:type="first" r:id="rId11"/>
      <w:footerReference w:type="first" r:id="rId12"/>
      <w:pgSz w:w="12240" w:h="15840" w:code="1"/>
      <w:pgMar w:top="1440"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4E3D3" w14:textId="77777777" w:rsidR="001A1915" w:rsidRDefault="001A1915">
      <w:r>
        <w:separator/>
      </w:r>
    </w:p>
  </w:endnote>
  <w:endnote w:type="continuationSeparator" w:id="0">
    <w:p w14:paraId="6D5AD31E" w14:textId="77777777" w:rsidR="001A1915" w:rsidRDefault="001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w:altName w:val="Calibri"/>
    <w:charset w:val="00"/>
    <w:family w:val="auto"/>
    <w:pitch w:val="default"/>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8C6F" w14:textId="77777777" w:rsidR="00741B72" w:rsidRDefault="00741B72">
    <w:pPr>
      <w:pStyle w:val="Footer"/>
      <w:jc w:val="center"/>
    </w:pPr>
    <w:r>
      <w:t xml:space="preserve">Page </w:t>
    </w:r>
    <w:r w:rsidR="00442494">
      <w:rPr>
        <w:rStyle w:val="PageNumber"/>
      </w:rPr>
      <w:fldChar w:fldCharType="begin"/>
    </w:r>
    <w:r>
      <w:rPr>
        <w:rStyle w:val="PageNumber"/>
      </w:rPr>
      <w:instrText xml:space="preserve"> PAGE </w:instrText>
    </w:r>
    <w:r w:rsidR="00442494">
      <w:rPr>
        <w:rStyle w:val="PageNumber"/>
      </w:rPr>
      <w:fldChar w:fldCharType="separate"/>
    </w:r>
    <w:r w:rsidR="00EB5420">
      <w:rPr>
        <w:rStyle w:val="PageNumber"/>
        <w:noProof/>
      </w:rPr>
      <w:t>2</w:t>
    </w:r>
    <w:r w:rsidR="00442494">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34D1" w14:textId="05B66B93" w:rsidR="00380588" w:rsidRPr="00380588" w:rsidRDefault="00380588" w:rsidP="00380588">
    <w:pPr>
      <w:pStyle w:val="Heading1"/>
      <w:jc w:val="center"/>
      <w:rPr>
        <w:lang w:val="en-CA"/>
      </w:rPr>
    </w:pPr>
    <w:r>
      <w:rPr>
        <w:lang w:val="en-CA"/>
      </w:rPr>
      <w:t>Thank you and stay safe!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3D06" w14:textId="77777777" w:rsidR="001A1915" w:rsidRDefault="001A1915">
      <w:r>
        <w:separator/>
      </w:r>
    </w:p>
  </w:footnote>
  <w:footnote w:type="continuationSeparator" w:id="0">
    <w:p w14:paraId="13C99C2F" w14:textId="77777777" w:rsidR="001A1915" w:rsidRDefault="001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98AB" w14:textId="6CCFFD12" w:rsidR="00741B72" w:rsidRDefault="00BA53F4">
    <w:pPr>
      <w:framePr w:w="8858" w:h="1429" w:hSpace="181" w:wrap="notBeside" w:vAnchor="page" w:hAnchor="page" w:x="2020" w:y="577"/>
      <w:pBdr>
        <w:bottom w:val="double" w:sz="12" w:space="1" w:color="auto"/>
      </w:pBdr>
      <w:jc w:val="right"/>
      <w:rPr>
        <w:rFonts w:ascii="Arial" w:hAnsi="Arial"/>
        <w:b/>
        <w:sz w:val="48"/>
      </w:rPr>
    </w:pPr>
    <w:bookmarkStart w:id="0" w:name="_Hlk238024398"/>
    <w:r>
      <w:rPr>
        <w:rFonts w:ascii="Arial" w:hAnsi="Arial"/>
        <w:b/>
        <w:sz w:val="48"/>
      </w:rPr>
      <w:t>K</w:t>
    </w:r>
    <w:r w:rsidR="000E6358">
      <w:rPr>
        <w:rFonts w:ascii="Arial" w:hAnsi="Arial"/>
        <w:b/>
        <w:sz w:val="48"/>
      </w:rPr>
      <w:t xml:space="preserve">wanwatsi </w:t>
    </w:r>
    <w:r w:rsidR="00873533">
      <w:rPr>
        <w:rFonts w:ascii="Arial" w:hAnsi="Arial"/>
        <w:b/>
        <w:sz w:val="48"/>
      </w:rPr>
      <w:t>Aboriginal Head Start</w:t>
    </w:r>
  </w:p>
  <w:p w14:paraId="15D088E7" w14:textId="77777777" w:rsidR="00741B72" w:rsidRDefault="00741B72" w:rsidP="006F1164">
    <w:pPr>
      <w:framePr w:w="8858" w:h="1429" w:hSpace="181" w:wrap="notBeside" w:vAnchor="page" w:hAnchor="page" w:x="2020" w:y="577"/>
      <w:tabs>
        <w:tab w:val="right" w:pos="7797"/>
      </w:tabs>
      <w:jc w:val="right"/>
      <w:rPr>
        <w:rFonts w:ascii="Arial" w:hAnsi="Arial"/>
        <w:b/>
        <w:sz w:val="22"/>
      </w:rPr>
    </w:pPr>
    <w:r>
      <w:rPr>
        <w:rFonts w:ascii="Arial" w:hAnsi="Arial"/>
        <w:b/>
        <w:sz w:val="22"/>
      </w:rPr>
      <w:t xml:space="preserve">        </w:t>
    </w:r>
    <w:r w:rsidR="00705360">
      <w:rPr>
        <w:rFonts w:ascii="Arial" w:hAnsi="Arial"/>
        <w:b/>
        <w:sz w:val="22"/>
      </w:rPr>
      <w:tab/>
      <w:t xml:space="preserve">     </w:t>
    </w:r>
    <w:r>
      <w:rPr>
        <w:rFonts w:ascii="Arial" w:hAnsi="Arial"/>
        <w:b/>
        <w:sz w:val="22"/>
      </w:rPr>
      <w:t>1400 Weiwaikum Road, Campbell River, BC, Canada V9W-5W8</w:t>
    </w:r>
  </w:p>
  <w:p w14:paraId="7C20C2E8" w14:textId="77777777" w:rsidR="00741B72" w:rsidRDefault="00BA53F4">
    <w:pPr>
      <w:framePr w:w="8858" w:h="1429" w:hSpace="181" w:wrap="notBeside" w:vAnchor="page" w:hAnchor="page" w:x="2020" w:y="577"/>
      <w:tabs>
        <w:tab w:val="right" w:pos="8789"/>
      </w:tabs>
      <w:rPr>
        <w:rFonts w:ascii="Arial" w:hAnsi="Arial"/>
        <w:b/>
        <w:sz w:val="22"/>
      </w:rPr>
    </w:pPr>
    <w:r>
      <w:rPr>
        <w:rFonts w:ascii="Arial" w:hAnsi="Arial"/>
        <w:b/>
        <w:sz w:val="22"/>
      </w:rPr>
      <w:tab/>
      <w:t>Tel.: (250) 286-3274</w:t>
    </w:r>
  </w:p>
  <w:p w14:paraId="0FE238F1" w14:textId="77777777" w:rsidR="00741B72" w:rsidRDefault="00B87940" w:rsidP="006F1164">
    <w:pPr>
      <w:framePr w:w="8858" w:h="1429" w:hSpace="181" w:wrap="notBeside" w:vAnchor="page" w:hAnchor="page" w:x="2020" w:y="577"/>
      <w:tabs>
        <w:tab w:val="right" w:pos="8789"/>
      </w:tabs>
      <w:jc w:val="right"/>
      <w:rPr>
        <w:rFonts w:ascii="Arial" w:hAnsi="Arial"/>
        <w:b/>
        <w:sz w:val="22"/>
      </w:rPr>
    </w:pPr>
    <w:r>
      <w:rPr>
        <w:rFonts w:ascii="Arial" w:hAnsi="Arial"/>
        <w:b/>
        <w:sz w:val="22"/>
      </w:rPr>
      <w:tab/>
    </w:r>
    <w:proofErr w:type="gramStart"/>
    <w:r>
      <w:rPr>
        <w:rFonts w:ascii="Arial" w:hAnsi="Arial"/>
        <w:b/>
        <w:sz w:val="22"/>
      </w:rPr>
      <w:t>Fax.:(</w:t>
    </w:r>
    <w:proofErr w:type="gramEnd"/>
    <w:r>
      <w:rPr>
        <w:rFonts w:ascii="Arial" w:hAnsi="Arial"/>
        <w:b/>
        <w:sz w:val="22"/>
      </w:rPr>
      <w:t>250) 287-2376</w:t>
    </w:r>
  </w:p>
  <w:p w14:paraId="74AF365C" w14:textId="77777777" w:rsidR="00741B72" w:rsidRDefault="00741B72">
    <w:pPr>
      <w:framePr w:w="8858" w:h="1429" w:hSpace="181" w:wrap="notBeside" w:vAnchor="page" w:hAnchor="page" w:x="2020" w:y="577"/>
      <w:tabs>
        <w:tab w:val="right" w:pos="8789"/>
      </w:tabs>
      <w:rPr>
        <w:rFonts w:ascii="Arial" w:hAnsi="Arial"/>
        <w:b/>
        <w:sz w:val="22"/>
      </w:rPr>
    </w:pPr>
    <w:r>
      <w:rPr>
        <w:rFonts w:ascii="Arial" w:hAnsi="Arial"/>
        <w:b/>
        <w:sz w:val="22"/>
      </w:rPr>
      <w:t xml:space="preserve">                                                                                          </w:t>
    </w:r>
    <w:r w:rsidR="00BA53F4">
      <w:rPr>
        <w:rFonts w:ascii="Arial" w:hAnsi="Arial"/>
        <w:b/>
        <w:sz w:val="22"/>
      </w:rPr>
      <w:t xml:space="preserve">    </w:t>
    </w:r>
  </w:p>
  <w:p w14:paraId="00C56C33" w14:textId="77777777" w:rsidR="00741B72" w:rsidRDefault="00741B72">
    <w:pPr>
      <w:framePr w:w="8858" w:h="1429" w:hSpace="181" w:wrap="notBeside" w:vAnchor="page" w:hAnchor="page" w:x="2020" w:y="577"/>
      <w:tabs>
        <w:tab w:val="right" w:pos="8789"/>
      </w:tabs>
      <w:rPr>
        <w:rFonts w:ascii="Arial" w:hAnsi="Arial"/>
        <w:b/>
        <w:sz w:val="22"/>
      </w:rPr>
    </w:pPr>
  </w:p>
  <w:p w14:paraId="30D48EE9" w14:textId="77777777" w:rsidR="00741B72" w:rsidRDefault="00741B72">
    <w:pPr>
      <w:framePr w:w="8858" w:h="1429" w:hSpace="181" w:wrap="notBeside" w:vAnchor="page" w:hAnchor="page" w:x="2020" w:y="577"/>
      <w:tabs>
        <w:tab w:val="right" w:pos="8789"/>
      </w:tabs>
      <w:rPr>
        <w:rFonts w:ascii="Arial" w:hAnsi="Arial"/>
        <w:b/>
        <w:sz w:val="22"/>
      </w:rPr>
    </w:pPr>
  </w:p>
  <w:bookmarkEnd w:id="0"/>
  <w:p w14:paraId="450C6998" w14:textId="07CC51DD" w:rsidR="00741B72" w:rsidRDefault="00873533" w:rsidP="00873533">
    <w:pPr>
      <w:framePr w:wrap="notBeside" w:vAnchor="page" w:hAnchor="page" w:x="555" w:y="433"/>
    </w:pPr>
    <w:r>
      <w:rPr>
        <w:noProof/>
      </w:rPr>
      <w:drawing>
        <wp:inline distT="0" distB="0" distL="0" distR="0" wp14:anchorId="446D3A0A" wp14:editId="26541E9A">
          <wp:extent cx="1580469" cy="1162050"/>
          <wp:effectExtent l="0" t="0" r="1270" b="0"/>
          <wp:docPr id="1283620012" name="Picture 2" descr="A black and white logo with a cartoo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20012" name="Picture 2" descr="A black and white logo with a cartoon 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2256" cy="11633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6D06"/>
    <w:multiLevelType w:val="hybridMultilevel"/>
    <w:tmpl w:val="79C8702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C7046AF"/>
    <w:multiLevelType w:val="hybridMultilevel"/>
    <w:tmpl w:val="0EEA851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C90218"/>
    <w:multiLevelType w:val="multilevel"/>
    <w:tmpl w:val="228A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95501"/>
    <w:multiLevelType w:val="multilevel"/>
    <w:tmpl w:val="4B683C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030C8F"/>
    <w:multiLevelType w:val="hybridMultilevel"/>
    <w:tmpl w:val="8EE43B66"/>
    <w:lvl w:ilvl="0" w:tplc="27649EDA">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38389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6766CCD"/>
    <w:multiLevelType w:val="hybridMultilevel"/>
    <w:tmpl w:val="A6C2D6B6"/>
    <w:lvl w:ilvl="0" w:tplc="8E024E28">
      <w:numFmt w:val="bullet"/>
      <w:lvlText w:val=""/>
      <w:lvlJc w:val="left"/>
      <w:pPr>
        <w:tabs>
          <w:tab w:val="num" w:pos="1080"/>
        </w:tabs>
        <w:ind w:left="108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193D62"/>
    <w:multiLevelType w:val="multilevel"/>
    <w:tmpl w:val="21D6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34731"/>
    <w:multiLevelType w:val="singleLevel"/>
    <w:tmpl w:val="FF0AECDA"/>
    <w:lvl w:ilvl="0">
      <w:start w:val="1"/>
      <w:numFmt w:val="decimal"/>
      <w:lvlText w:val="%1)"/>
      <w:lvlJc w:val="left"/>
      <w:pPr>
        <w:tabs>
          <w:tab w:val="num" w:pos="720"/>
        </w:tabs>
        <w:ind w:left="720" w:hanging="720"/>
      </w:pPr>
    </w:lvl>
  </w:abstractNum>
  <w:abstractNum w:abstractNumId="9" w15:restartNumberingAfterBreak="0">
    <w:nsid w:val="20FF7C50"/>
    <w:multiLevelType w:val="multilevel"/>
    <w:tmpl w:val="C302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63B7F"/>
    <w:multiLevelType w:val="hybridMultilevel"/>
    <w:tmpl w:val="717E82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460320C"/>
    <w:multiLevelType w:val="multilevel"/>
    <w:tmpl w:val="1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5821B60"/>
    <w:multiLevelType w:val="hybridMultilevel"/>
    <w:tmpl w:val="7994A8C2"/>
    <w:lvl w:ilvl="0" w:tplc="F8B4BBBC">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B9A6391"/>
    <w:multiLevelType w:val="singleLevel"/>
    <w:tmpl w:val="E118E9CA"/>
    <w:lvl w:ilvl="0">
      <w:start w:val="1"/>
      <w:numFmt w:val="decimal"/>
      <w:lvlText w:val="%1."/>
      <w:lvlJc w:val="left"/>
      <w:pPr>
        <w:tabs>
          <w:tab w:val="num" w:pos="720"/>
        </w:tabs>
        <w:ind w:left="720" w:hanging="720"/>
      </w:pPr>
      <w:rPr>
        <w:rFonts w:hint="default"/>
      </w:rPr>
    </w:lvl>
  </w:abstractNum>
  <w:abstractNum w:abstractNumId="14" w15:restartNumberingAfterBreak="0">
    <w:nsid w:val="2DCC16FA"/>
    <w:multiLevelType w:val="multilevel"/>
    <w:tmpl w:val="378C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737BE2"/>
    <w:multiLevelType w:val="multilevel"/>
    <w:tmpl w:val="C692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ED0609"/>
    <w:multiLevelType w:val="hybridMultilevel"/>
    <w:tmpl w:val="55E00B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62B45AB"/>
    <w:multiLevelType w:val="singleLevel"/>
    <w:tmpl w:val="CABC2B22"/>
    <w:lvl w:ilvl="0">
      <w:start w:val="1"/>
      <w:numFmt w:val="bullet"/>
      <w:lvlText w:val=""/>
      <w:lvlJc w:val="left"/>
      <w:pPr>
        <w:tabs>
          <w:tab w:val="num" w:pos="1440"/>
        </w:tabs>
        <w:ind w:left="1440" w:hanging="720"/>
      </w:pPr>
      <w:rPr>
        <w:rFonts w:ascii="Symbol" w:hAnsi="Symbol" w:hint="default"/>
      </w:rPr>
    </w:lvl>
  </w:abstractNum>
  <w:abstractNum w:abstractNumId="18" w15:restartNumberingAfterBreak="0">
    <w:nsid w:val="3B9A30C2"/>
    <w:multiLevelType w:val="hybridMultilevel"/>
    <w:tmpl w:val="0DA28224"/>
    <w:lvl w:ilvl="0" w:tplc="D2CC587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1D1ECA"/>
    <w:multiLevelType w:val="hybridMultilevel"/>
    <w:tmpl w:val="C3843E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E4B0C6D"/>
    <w:multiLevelType w:val="hybridMultilevel"/>
    <w:tmpl w:val="D6EA576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15:restartNumberingAfterBreak="0">
    <w:nsid w:val="466A147F"/>
    <w:multiLevelType w:val="singleLevel"/>
    <w:tmpl w:val="E5908958"/>
    <w:lvl w:ilvl="0">
      <w:start w:val="6"/>
      <w:numFmt w:val="decimal"/>
      <w:lvlText w:val="%1."/>
      <w:lvlJc w:val="left"/>
      <w:pPr>
        <w:tabs>
          <w:tab w:val="num" w:pos="1440"/>
        </w:tabs>
        <w:ind w:left="1440" w:hanging="720"/>
      </w:pPr>
      <w:rPr>
        <w:rFonts w:hint="default"/>
      </w:rPr>
    </w:lvl>
  </w:abstractNum>
  <w:abstractNum w:abstractNumId="22" w15:restartNumberingAfterBreak="0">
    <w:nsid w:val="48482BF7"/>
    <w:multiLevelType w:val="hybridMultilevel"/>
    <w:tmpl w:val="C8DC4A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9C44CF"/>
    <w:multiLevelType w:val="multilevel"/>
    <w:tmpl w:val="F856C2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B17627"/>
    <w:multiLevelType w:val="multilevel"/>
    <w:tmpl w:val="F136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B97181"/>
    <w:multiLevelType w:val="hybridMultilevel"/>
    <w:tmpl w:val="CEA62E5E"/>
    <w:lvl w:ilvl="0" w:tplc="D486CAA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1642354"/>
    <w:multiLevelType w:val="singleLevel"/>
    <w:tmpl w:val="E5908958"/>
    <w:lvl w:ilvl="0">
      <w:start w:val="1"/>
      <w:numFmt w:val="decimal"/>
      <w:lvlText w:val="%1."/>
      <w:lvlJc w:val="left"/>
      <w:pPr>
        <w:tabs>
          <w:tab w:val="num" w:pos="1440"/>
        </w:tabs>
        <w:ind w:left="1440" w:hanging="720"/>
      </w:pPr>
    </w:lvl>
  </w:abstractNum>
  <w:abstractNum w:abstractNumId="27" w15:restartNumberingAfterBreak="0">
    <w:nsid w:val="563C01C2"/>
    <w:multiLevelType w:val="multilevel"/>
    <w:tmpl w:val="3DB2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ED29DA"/>
    <w:multiLevelType w:val="singleLevel"/>
    <w:tmpl w:val="E5908958"/>
    <w:lvl w:ilvl="0">
      <w:start w:val="1"/>
      <w:numFmt w:val="decimal"/>
      <w:lvlText w:val="%1."/>
      <w:lvlJc w:val="left"/>
      <w:pPr>
        <w:tabs>
          <w:tab w:val="num" w:pos="1440"/>
        </w:tabs>
        <w:ind w:left="1440" w:hanging="720"/>
      </w:pPr>
    </w:lvl>
  </w:abstractNum>
  <w:abstractNum w:abstractNumId="29" w15:restartNumberingAfterBreak="0">
    <w:nsid w:val="5FFE5BD0"/>
    <w:multiLevelType w:val="hybridMultilevel"/>
    <w:tmpl w:val="EF3A3F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5D86F26"/>
    <w:multiLevelType w:val="multilevel"/>
    <w:tmpl w:val="A4223F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D40982"/>
    <w:multiLevelType w:val="multilevel"/>
    <w:tmpl w:val="D2AE0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5852D8"/>
    <w:multiLevelType w:val="hybridMultilevel"/>
    <w:tmpl w:val="F33CF1F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6DC56E43"/>
    <w:multiLevelType w:val="singleLevel"/>
    <w:tmpl w:val="E5908958"/>
    <w:lvl w:ilvl="0">
      <w:start w:val="1"/>
      <w:numFmt w:val="decimal"/>
      <w:lvlText w:val="%1."/>
      <w:lvlJc w:val="left"/>
      <w:pPr>
        <w:tabs>
          <w:tab w:val="num" w:pos="1440"/>
        </w:tabs>
        <w:ind w:left="1440" w:hanging="720"/>
      </w:pPr>
    </w:lvl>
  </w:abstractNum>
  <w:abstractNum w:abstractNumId="34" w15:restartNumberingAfterBreak="0">
    <w:nsid w:val="6FF565AE"/>
    <w:multiLevelType w:val="multilevel"/>
    <w:tmpl w:val="1348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66250F"/>
    <w:multiLevelType w:val="hybridMultilevel"/>
    <w:tmpl w:val="EDF46F0E"/>
    <w:lvl w:ilvl="0" w:tplc="8AE2783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7C7AB0"/>
    <w:multiLevelType w:val="multilevel"/>
    <w:tmpl w:val="071C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771B58"/>
    <w:multiLevelType w:val="singleLevel"/>
    <w:tmpl w:val="E5908958"/>
    <w:lvl w:ilvl="0">
      <w:start w:val="1"/>
      <w:numFmt w:val="decimal"/>
      <w:lvlText w:val="%1."/>
      <w:lvlJc w:val="left"/>
      <w:pPr>
        <w:tabs>
          <w:tab w:val="num" w:pos="1440"/>
        </w:tabs>
        <w:ind w:left="1440" w:hanging="720"/>
      </w:pPr>
    </w:lvl>
  </w:abstractNum>
  <w:abstractNum w:abstractNumId="38" w15:restartNumberingAfterBreak="0">
    <w:nsid w:val="75B74EF0"/>
    <w:multiLevelType w:val="hybridMultilevel"/>
    <w:tmpl w:val="0EF2D29E"/>
    <w:lvl w:ilvl="0" w:tplc="D486CAA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8F17F7C"/>
    <w:multiLevelType w:val="hybridMultilevel"/>
    <w:tmpl w:val="0BC6EF0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99522AF"/>
    <w:multiLevelType w:val="singleLevel"/>
    <w:tmpl w:val="7E32E188"/>
    <w:lvl w:ilvl="0">
      <w:start w:val="1"/>
      <w:numFmt w:val="decimal"/>
      <w:lvlText w:val="%1)"/>
      <w:lvlJc w:val="left"/>
      <w:pPr>
        <w:tabs>
          <w:tab w:val="num" w:pos="480"/>
        </w:tabs>
        <w:ind w:left="480" w:hanging="480"/>
      </w:pPr>
      <w:rPr>
        <w:rFonts w:hint="default"/>
      </w:rPr>
    </w:lvl>
  </w:abstractNum>
  <w:abstractNum w:abstractNumId="41" w15:restartNumberingAfterBreak="0">
    <w:nsid w:val="7CB1774B"/>
    <w:multiLevelType w:val="multilevel"/>
    <w:tmpl w:val="73E0E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3537566">
    <w:abstractNumId w:val="5"/>
  </w:num>
  <w:num w:numId="2" w16cid:durableId="867644160">
    <w:abstractNumId w:val="40"/>
  </w:num>
  <w:num w:numId="3" w16cid:durableId="67584490">
    <w:abstractNumId w:val="26"/>
  </w:num>
  <w:num w:numId="4" w16cid:durableId="2007787143">
    <w:abstractNumId w:val="37"/>
  </w:num>
  <w:num w:numId="5" w16cid:durableId="647130113">
    <w:abstractNumId w:val="17"/>
  </w:num>
  <w:num w:numId="6" w16cid:durableId="2041080556">
    <w:abstractNumId w:val="33"/>
  </w:num>
  <w:num w:numId="7" w16cid:durableId="372195266">
    <w:abstractNumId w:val="28"/>
  </w:num>
  <w:num w:numId="8" w16cid:durableId="129130446">
    <w:abstractNumId w:val="21"/>
  </w:num>
  <w:num w:numId="9" w16cid:durableId="1358236611">
    <w:abstractNumId w:val="13"/>
  </w:num>
  <w:num w:numId="10" w16cid:durableId="1324435584">
    <w:abstractNumId w:val="8"/>
  </w:num>
  <w:num w:numId="11" w16cid:durableId="948004443">
    <w:abstractNumId w:val="6"/>
  </w:num>
  <w:num w:numId="12" w16cid:durableId="1113937867">
    <w:abstractNumId w:val="22"/>
  </w:num>
  <w:num w:numId="13" w16cid:durableId="1873181934">
    <w:abstractNumId w:val="35"/>
  </w:num>
  <w:num w:numId="14" w16cid:durableId="1970629126">
    <w:abstractNumId w:val="18"/>
  </w:num>
  <w:num w:numId="15" w16cid:durableId="1764256087">
    <w:abstractNumId w:val="24"/>
  </w:num>
  <w:num w:numId="16" w16cid:durableId="1909925352">
    <w:abstractNumId w:val="41"/>
  </w:num>
  <w:num w:numId="17" w16cid:durableId="974676203">
    <w:abstractNumId w:val="23"/>
  </w:num>
  <w:num w:numId="18" w16cid:durableId="936786331">
    <w:abstractNumId w:val="30"/>
  </w:num>
  <w:num w:numId="19" w16cid:durableId="1066686092">
    <w:abstractNumId w:val="39"/>
  </w:num>
  <w:num w:numId="20" w16cid:durableId="621502525">
    <w:abstractNumId w:val="10"/>
  </w:num>
  <w:num w:numId="21" w16cid:durableId="1773936267">
    <w:abstractNumId w:val="32"/>
  </w:num>
  <w:num w:numId="22" w16cid:durableId="1573075704">
    <w:abstractNumId w:val="38"/>
  </w:num>
  <w:num w:numId="23" w16cid:durableId="1082068863">
    <w:abstractNumId w:val="25"/>
  </w:num>
  <w:num w:numId="24" w16cid:durableId="663823756">
    <w:abstractNumId w:val="29"/>
  </w:num>
  <w:num w:numId="25" w16cid:durableId="780688337">
    <w:abstractNumId w:val="11"/>
  </w:num>
  <w:num w:numId="26" w16cid:durableId="1125581181">
    <w:abstractNumId w:val="19"/>
  </w:num>
  <w:num w:numId="27" w16cid:durableId="1200434132">
    <w:abstractNumId w:val="31"/>
  </w:num>
  <w:num w:numId="28" w16cid:durableId="714044617">
    <w:abstractNumId w:val="12"/>
  </w:num>
  <w:num w:numId="29" w16cid:durableId="1004553293">
    <w:abstractNumId w:val="1"/>
  </w:num>
  <w:num w:numId="30" w16cid:durableId="1783769563">
    <w:abstractNumId w:val="0"/>
  </w:num>
  <w:num w:numId="31" w16cid:durableId="1637565447">
    <w:abstractNumId w:val="20"/>
  </w:num>
  <w:num w:numId="32" w16cid:durableId="1133865889">
    <w:abstractNumId w:val="16"/>
  </w:num>
  <w:num w:numId="33" w16cid:durableId="1345010081">
    <w:abstractNumId w:val="4"/>
  </w:num>
  <w:num w:numId="34" w16cid:durableId="1430539029">
    <w:abstractNumId w:val="3"/>
  </w:num>
  <w:num w:numId="35" w16cid:durableId="1221480984">
    <w:abstractNumId w:val="14"/>
  </w:num>
  <w:num w:numId="36" w16cid:durableId="1917472125">
    <w:abstractNumId w:val="7"/>
  </w:num>
  <w:num w:numId="37" w16cid:durableId="211158753">
    <w:abstractNumId w:val="36"/>
  </w:num>
  <w:num w:numId="38" w16cid:durableId="1433892947">
    <w:abstractNumId w:val="2"/>
  </w:num>
  <w:num w:numId="39" w16cid:durableId="1474255071">
    <w:abstractNumId w:val="27"/>
  </w:num>
  <w:num w:numId="40" w16cid:durableId="1404909096">
    <w:abstractNumId w:val="15"/>
  </w:num>
  <w:num w:numId="41" w16cid:durableId="444084126">
    <w:abstractNumId w:val="9"/>
  </w:num>
  <w:num w:numId="42" w16cid:durableId="33431192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5" w:nlCheck="1" w:checkStyle="1"/>
  <w:activeWritingStyle w:appName="MSWord" w:lang="en-CA" w:vendorID="64" w:dllVersion="5" w:nlCheck="1" w:checkStyle="1"/>
  <w:activeWritingStyle w:appName="MSWord" w:lang="en-US" w:vendorID="64" w:dllVersion="6" w:nlCheck="1" w:checkStyle="0"/>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54"/>
    <w:rsid w:val="00017F5B"/>
    <w:rsid w:val="00024F51"/>
    <w:rsid w:val="00033029"/>
    <w:rsid w:val="0003562D"/>
    <w:rsid w:val="000443B0"/>
    <w:rsid w:val="00045439"/>
    <w:rsid w:val="00047F11"/>
    <w:rsid w:val="000515A5"/>
    <w:rsid w:val="00060154"/>
    <w:rsid w:val="00062424"/>
    <w:rsid w:val="00071061"/>
    <w:rsid w:val="0007175C"/>
    <w:rsid w:val="00084EE6"/>
    <w:rsid w:val="000A4670"/>
    <w:rsid w:val="000A5818"/>
    <w:rsid w:val="000C1476"/>
    <w:rsid w:val="000C25A1"/>
    <w:rsid w:val="000C4940"/>
    <w:rsid w:val="000C7CA2"/>
    <w:rsid w:val="000D07EC"/>
    <w:rsid w:val="000E6358"/>
    <w:rsid w:val="000F541E"/>
    <w:rsid w:val="0010315D"/>
    <w:rsid w:val="001112A7"/>
    <w:rsid w:val="00131E14"/>
    <w:rsid w:val="00132ED4"/>
    <w:rsid w:val="00133119"/>
    <w:rsid w:val="001402EE"/>
    <w:rsid w:val="0014149C"/>
    <w:rsid w:val="00156104"/>
    <w:rsid w:val="0015636F"/>
    <w:rsid w:val="00186D12"/>
    <w:rsid w:val="00192DDA"/>
    <w:rsid w:val="001931D4"/>
    <w:rsid w:val="001938D7"/>
    <w:rsid w:val="001A1915"/>
    <w:rsid w:val="001A36E3"/>
    <w:rsid w:val="001C2288"/>
    <w:rsid w:val="001D6092"/>
    <w:rsid w:val="001E36BF"/>
    <w:rsid w:val="00200065"/>
    <w:rsid w:val="00202F37"/>
    <w:rsid w:val="00215ECF"/>
    <w:rsid w:val="002274B8"/>
    <w:rsid w:val="00227F69"/>
    <w:rsid w:val="00270989"/>
    <w:rsid w:val="00281C70"/>
    <w:rsid w:val="00281D0A"/>
    <w:rsid w:val="00290819"/>
    <w:rsid w:val="002B10DD"/>
    <w:rsid w:val="002B42F7"/>
    <w:rsid w:val="002F1335"/>
    <w:rsid w:val="0030131B"/>
    <w:rsid w:val="00331DD2"/>
    <w:rsid w:val="00333A9D"/>
    <w:rsid w:val="00362C62"/>
    <w:rsid w:val="00367645"/>
    <w:rsid w:val="00374D75"/>
    <w:rsid w:val="00380588"/>
    <w:rsid w:val="00397439"/>
    <w:rsid w:val="003A2C5F"/>
    <w:rsid w:val="003A4C37"/>
    <w:rsid w:val="003D757A"/>
    <w:rsid w:val="003E2ABF"/>
    <w:rsid w:val="003E5106"/>
    <w:rsid w:val="003E74E2"/>
    <w:rsid w:val="0040768F"/>
    <w:rsid w:val="00413B7F"/>
    <w:rsid w:val="004151D6"/>
    <w:rsid w:val="00420B37"/>
    <w:rsid w:val="00425170"/>
    <w:rsid w:val="00442494"/>
    <w:rsid w:val="00454484"/>
    <w:rsid w:val="004553D7"/>
    <w:rsid w:val="00457FCA"/>
    <w:rsid w:val="00460D3B"/>
    <w:rsid w:val="0048525E"/>
    <w:rsid w:val="00494AD5"/>
    <w:rsid w:val="00494C89"/>
    <w:rsid w:val="004B4274"/>
    <w:rsid w:val="004D34F7"/>
    <w:rsid w:val="004D372A"/>
    <w:rsid w:val="004D5DAF"/>
    <w:rsid w:val="004E28E0"/>
    <w:rsid w:val="004E367A"/>
    <w:rsid w:val="004E380F"/>
    <w:rsid w:val="004F7FD9"/>
    <w:rsid w:val="00504798"/>
    <w:rsid w:val="00517978"/>
    <w:rsid w:val="005236A1"/>
    <w:rsid w:val="00524BFB"/>
    <w:rsid w:val="005269B2"/>
    <w:rsid w:val="00526E1F"/>
    <w:rsid w:val="0053519C"/>
    <w:rsid w:val="005471BD"/>
    <w:rsid w:val="0055012E"/>
    <w:rsid w:val="00563F79"/>
    <w:rsid w:val="00577959"/>
    <w:rsid w:val="005A1E8E"/>
    <w:rsid w:val="005A4990"/>
    <w:rsid w:val="005B1FA5"/>
    <w:rsid w:val="005B59AA"/>
    <w:rsid w:val="005E7B4F"/>
    <w:rsid w:val="005F47BD"/>
    <w:rsid w:val="005F69C3"/>
    <w:rsid w:val="00611EAB"/>
    <w:rsid w:val="00634E0A"/>
    <w:rsid w:val="00671A9A"/>
    <w:rsid w:val="00677A18"/>
    <w:rsid w:val="00680732"/>
    <w:rsid w:val="00680C16"/>
    <w:rsid w:val="006816ED"/>
    <w:rsid w:val="006B6DF3"/>
    <w:rsid w:val="006C198A"/>
    <w:rsid w:val="006C2DDC"/>
    <w:rsid w:val="006D43E5"/>
    <w:rsid w:val="006D72D2"/>
    <w:rsid w:val="006E54BC"/>
    <w:rsid w:val="006E643D"/>
    <w:rsid w:val="006F1164"/>
    <w:rsid w:val="00700D46"/>
    <w:rsid w:val="0070401A"/>
    <w:rsid w:val="00705360"/>
    <w:rsid w:val="00720AE0"/>
    <w:rsid w:val="00741B72"/>
    <w:rsid w:val="007444DF"/>
    <w:rsid w:val="007538B0"/>
    <w:rsid w:val="007561C2"/>
    <w:rsid w:val="00781A51"/>
    <w:rsid w:val="007B1DC5"/>
    <w:rsid w:val="007B2908"/>
    <w:rsid w:val="007B324B"/>
    <w:rsid w:val="007C2513"/>
    <w:rsid w:val="007E3ED7"/>
    <w:rsid w:val="00806E37"/>
    <w:rsid w:val="00812F24"/>
    <w:rsid w:val="008201E7"/>
    <w:rsid w:val="00842B6B"/>
    <w:rsid w:val="00853F95"/>
    <w:rsid w:val="00873533"/>
    <w:rsid w:val="008766BF"/>
    <w:rsid w:val="00890978"/>
    <w:rsid w:val="008A0259"/>
    <w:rsid w:val="008A29B4"/>
    <w:rsid w:val="008C36AB"/>
    <w:rsid w:val="008E1ABA"/>
    <w:rsid w:val="008E287E"/>
    <w:rsid w:val="008E7728"/>
    <w:rsid w:val="008F5B71"/>
    <w:rsid w:val="009239F8"/>
    <w:rsid w:val="00923D5D"/>
    <w:rsid w:val="0092777C"/>
    <w:rsid w:val="0093539B"/>
    <w:rsid w:val="00936913"/>
    <w:rsid w:val="00940B36"/>
    <w:rsid w:val="00941F91"/>
    <w:rsid w:val="00970435"/>
    <w:rsid w:val="00990AE1"/>
    <w:rsid w:val="00991DB8"/>
    <w:rsid w:val="009B1DC7"/>
    <w:rsid w:val="009B27FB"/>
    <w:rsid w:val="009C0CD1"/>
    <w:rsid w:val="009C2C5C"/>
    <w:rsid w:val="009C2DD9"/>
    <w:rsid w:val="009C30F2"/>
    <w:rsid w:val="009E78F6"/>
    <w:rsid w:val="00A27C98"/>
    <w:rsid w:val="00A44FB9"/>
    <w:rsid w:val="00A509D1"/>
    <w:rsid w:val="00A62D69"/>
    <w:rsid w:val="00A71126"/>
    <w:rsid w:val="00A7358C"/>
    <w:rsid w:val="00A90350"/>
    <w:rsid w:val="00AB5027"/>
    <w:rsid w:val="00AD1EA8"/>
    <w:rsid w:val="00AD2751"/>
    <w:rsid w:val="00AD400C"/>
    <w:rsid w:val="00AD7A32"/>
    <w:rsid w:val="00AE0A9E"/>
    <w:rsid w:val="00AE4178"/>
    <w:rsid w:val="00AE4C9A"/>
    <w:rsid w:val="00B03F5F"/>
    <w:rsid w:val="00B1082F"/>
    <w:rsid w:val="00B36E32"/>
    <w:rsid w:val="00B44C1D"/>
    <w:rsid w:val="00B5381E"/>
    <w:rsid w:val="00B87940"/>
    <w:rsid w:val="00B91A39"/>
    <w:rsid w:val="00BA1388"/>
    <w:rsid w:val="00BA53F4"/>
    <w:rsid w:val="00BA79F8"/>
    <w:rsid w:val="00BB5C7F"/>
    <w:rsid w:val="00BB7226"/>
    <w:rsid w:val="00BD4995"/>
    <w:rsid w:val="00BE3A01"/>
    <w:rsid w:val="00BE7146"/>
    <w:rsid w:val="00C0302F"/>
    <w:rsid w:val="00C1058D"/>
    <w:rsid w:val="00C34C5E"/>
    <w:rsid w:val="00C40494"/>
    <w:rsid w:val="00C47C8B"/>
    <w:rsid w:val="00C70E19"/>
    <w:rsid w:val="00C72EB7"/>
    <w:rsid w:val="00C73ED8"/>
    <w:rsid w:val="00C823DA"/>
    <w:rsid w:val="00C95E5A"/>
    <w:rsid w:val="00CA7D3E"/>
    <w:rsid w:val="00CB172A"/>
    <w:rsid w:val="00CD394B"/>
    <w:rsid w:val="00CE30D6"/>
    <w:rsid w:val="00CE3C1A"/>
    <w:rsid w:val="00D01430"/>
    <w:rsid w:val="00D25A2B"/>
    <w:rsid w:val="00D25B36"/>
    <w:rsid w:val="00D41835"/>
    <w:rsid w:val="00D4336F"/>
    <w:rsid w:val="00D54147"/>
    <w:rsid w:val="00D54CCD"/>
    <w:rsid w:val="00D57A3E"/>
    <w:rsid w:val="00D6584F"/>
    <w:rsid w:val="00D74014"/>
    <w:rsid w:val="00D90124"/>
    <w:rsid w:val="00D957AF"/>
    <w:rsid w:val="00DA6DB3"/>
    <w:rsid w:val="00DB64FA"/>
    <w:rsid w:val="00DC2768"/>
    <w:rsid w:val="00DE796E"/>
    <w:rsid w:val="00DF298E"/>
    <w:rsid w:val="00E07C35"/>
    <w:rsid w:val="00E11753"/>
    <w:rsid w:val="00E20D67"/>
    <w:rsid w:val="00E267A2"/>
    <w:rsid w:val="00E673F6"/>
    <w:rsid w:val="00E73CFD"/>
    <w:rsid w:val="00E85224"/>
    <w:rsid w:val="00E934F8"/>
    <w:rsid w:val="00E939A1"/>
    <w:rsid w:val="00EA3A4F"/>
    <w:rsid w:val="00EA6347"/>
    <w:rsid w:val="00EA63C1"/>
    <w:rsid w:val="00EB5420"/>
    <w:rsid w:val="00EC234C"/>
    <w:rsid w:val="00EC2F78"/>
    <w:rsid w:val="00EC5447"/>
    <w:rsid w:val="00EC66CD"/>
    <w:rsid w:val="00ED1576"/>
    <w:rsid w:val="00EE56C2"/>
    <w:rsid w:val="00EE651B"/>
    <w:rsid w:val="00EF250F"/>
    <w:rsid w:val="00EF62D6"/>
    <w:rsid w:val="00F27845"/>
    <w:rsid w:val="00F47978"/>
    <w:rsid w:val="00F6241E"/>
    <w:rsid w:val="00F83275"/>
    <w:rsid w:val="00F86995"/>
    <w:rsid w:val="00F87038"/>
    <w:rsid w:val="00F9190E"/>
    <w:rsid w:val="00F933ED"/>
    <w:rsid w:val="00FB6701"/>
    <w:rsid w:val="00FB7376"/>
    <w:rsid w:val="00FD56B9"/>
    <w:rsid w:val="00FE3E69"/>
    <w:rsid w:val="00FF24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9FB49"/>
  <w15:docId w15:val="{E39E1D04-BEE2-418F-B800-4DC7582EF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728"/>
    <w:rPr>
      <w:lang w:val="en-US" w:eastAsia="en-US"/>
    </w:rPr>
  </w:style>
  <w:style w:type="paragraph" w:styleId="Heading1">
    <w:name w:val="heading 1"/>
    <w:basedOn w:val="Normal"/>
    <w:next w:val="Normal"/>
    <w:qFormat/>
    <w:rsid w:val="008E7728"/>
    <w:pPr>
      <w:keepNext/>
      <w:outlineLvl w:val="0"/>
    </w:pPr>
    <w:rPr>
      <w:rFonts w:ascii="Tahoma" w:hAnsi="Tahoma"/>
      <w:sz w:val="24"/>
    </w:rPr>
  </w:style>
  <w:style w:type="paragraph" w:styleId="Heading2">
    <w:name w:val="heading 2"/>
    <w:basedOn w:val="Normal"/>
    <w:next w:val="Normal"/>
    <w:qFormat/>
    <w:rsid w:val="008E7728"/>
    <w:pPr>
      <w:keepNext/>
      <w:outlineLvl w:val="1"/>
    </w:pPr>
    <w:rPr>
      <w:rFonts w:ascii="Tahoma" w:hAnsi="Tahoma"/>
      <w:b/>
      <w:sz w:val="36"/>
      <w:u w:val="single"/>
    </w:rPr>
  </w:style>
  <w:style w:type="paragraph" w:styleId="Heading3">
    <w:name w:val="heading 3"/>
    <w:basedOn w:val="Normal"/>
    <w:next w:val="Normal"/>
    <w:qFormat/>
    <w:rsid w:val="008E7728"/>
    <w:pPr>
      <w:keepNext/>
      <w:outlineLvl w:val="2"/>
    </w:pPr>
    <w:rPr>
      <w:rFonts w:ascii="Tahoma" w:hAnsi="Tahoma"/>
      <w:sz w:val="36"/>
    </w:rPr>
  </w:style>
  <w:style w:type="paragraph" w:styleId="Heading4">
    <w:name w:val="heading 4"/>
    <w:basedOn w:val="Normal"/>
    <w:next w:val="Normal"/>
    <w:qFormat/>
    <w:rsid w:val="008E7728"/>
    <w:pPr>
      <w:keepNext/>
      <w:outlineLvl w:val="3"/>
    </w:pPr>
    <w:rPr>
      <w:i/>
      <w:sz w:val="24"/>
    </w:rPr>
  </w:style>
  <w:style w:type="paragraph" w:styleId="Heading5">
    <w:name w:val="heading 5"/>
    <w:basedOn w:val="Normal"/>
    <w:next w:val="Normal"/>
    <w:qFormat/>
    <w:rsid w:val="008E7728"/>
    <w:pPr>
      <w:keepNext/>
      <w:ind w:left="720"/>
      <w:outlineLvl w:val="4"/>
    </w:pPr>
    <w:rPr>
      <w:i/>
      <w:sz w:val="24"/>
    </w:rPr>
  </w:style>
  <w:style w:type="paragraph" w:styleId="Heading6">
    <w:name w:val="heading 6"/>
    <w:basedOn w:val="Normal"/>
    <w:next w:val="Normal"/>
    <w:qFormat/>
    <w:rsid w:val="008E7728"/>
    <w:pPr>
      <w:keepNext/>
      <w:outlineLvl w:val="5"/>
    </w:pPr>
    <w:rPr>
      <w:b/>
      <w:sz w:val="24"/>
      <w:u w:val="single"/>
    </w:rPr>
  </w:style>
  <w:style w:type="paragraph" w:styleId="Heading7">
    <w:name w:val="heading 7"/>
    <w:basedOn w:val="Normal"/>
    <w:next w:val="Normal"/>
    <w:qFormat/>
    <w:rsid w:val="008E7728"/>
    <w:pPr>
      <w:keepNext/>
      <w:jc w:val="right"/>
      <w:outlineLvl w:val="6"/>
    </w:pPr>
    <w:rPr>
      <w:rFonts w:ascii="Arial" w:hAnsi="Arial"/>
      <w:sz w:val="24"/>
    </w:rPr>
  </w:style>
  <w:style w:type="paragraph" w:styleId="Heading8">
    <w:name w:val="heading 8"/>
    <w:basedOn w:val="Normal"/>
    <w:next w:val="Normal"/>
    <w:qFormat/>
    <w:rsid w:val="008E7728"/>
    <w:pPr>
      <w:keepNext/>
      <w:jc w:val="center"/>
      <w:outlineLvl w:val="7"/>
    </w:pPr>
    <w:rPr>
      <w:rFonts w:ascii="Arial" w:hAnsi="Arial"/>
      <w:b/>
      <w:sz w:val="24"/>
    </w:rPr>
  </w:style>
  <w:style w:type="paragraph" w:styleId="Heading9">
    <w:name w:val="heading 9"/>
    <w:basedOn w:val="Normal"/>
    <w:next w:val="Normal"/>
    <w:qFormat/>
    <w:rsid w:val="008E7728"/>
    <w:pPr>
      <w:keepNext/>
      <w:jc w:val="cente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TITLE">
    <w:name w:val="CRTITLE"/>
    <w:basedOn w:val="Normal"/>
    <w:next w:val="Normal"/>
    <w:rsid w:val="008E7728"/>
    <w:pPr>
      <w:spacing w:before="120" w:after="60"/>
      <w:jc w:val="center"/>
    </w:pPr>
    <w:rPr>
      <w:b/>
      <w:i/>
      <w:sz w:val="36"/>
    </w:rPr>
  </w:style>
  <w:style w:type="paragraph" w:styleId="Header">
    <w:name w:val="header"/>
    <w:basedOn w:val="Normal"/>
    <w:rsid w:val="008E7728"/>
    <w:pPr>
      <w:tabs>
        <w:tab w:val="center" w:pos="4320"/>
        <w:tab w:val="right" w:pos="8640"/>
      </w:tabs>
    </w:pPr>
  </w:style>
  <w:style w:type="paragraph" w:styleId="Footer">
    <w:name w:val="footer"/>
    <w:basedOn w:val="Normal"/>
    <w:rsid w:val="008E7728"/>
    <w:pPr>
      <w:tabs>
        <w:tab w:val="center" w:pos="4320"/>
        <w:tab w:val="right" w:pos="8640"/>
      </w:tabs>
    </w:pPr>
  </w:style>
  <w:style w:type="character" w:styleId="PageNumber">
    <w:name w:val="page number"/>
    <w:basedOn w:val="DefaultParagraphFont"/>
    <w:rsid w:val="008E7728"/>
  </w:style>
  <w:style w:type="paragraph" w:styleId="BodyText">
    <w:name w:val="Body Text"/>
    <w:basedOn w:val="Normal"/>
    <w:rsid w:val="008E7728"/>
    <w:rPr>
      <w:sz w:val="24"/>
    </w:rPr>
  </w:style>
  <w:style w:type="paragraph" w:styleId="Title">
    <w:name w:val="Title"/>
    <w:basedOn w:val="Normal"/>
    <w:qFormat/>
    <w:rsid w:val="008E7728"/>
    <w:pPr>
      <w:jc w:val="center"/>
    </w:pPr>
    <w:rPr>
      <w:rFonts w:ascii="Arial" w:hAnsi="Arial"/>
      <w:b/>
      <w:sz w:val="24"/>
      <w:u w:val="single"/>
    </w:rPr>
  </w:style>
  <w:style w:type="paragraph" w:styleId="BodyText2">
    <w:name w:val="Body Text 2"/>
    <w:basedOn w:val="Normal"/>
    <w:rsid w:val="008E7728"/>
    <w:rPr>
      <w:rFonts w:ascii="Arial" w:hAnsi="Arial"/>
      <w:b/>
      <w:sz w:val="24"/>
    </w:rPr>
  </w:style>
  <w:style w:type="character" w:styleId="Hyperlink">
    <w:name w:val="Hyperlink"/>
    <w:basedOn w:val="DefaultParagraphFont"/>
    <w:rsid w:val="008E7728"/>
    <w:rPr>
      <w:color w:val="0000FF"/>
      <w:u w:val="single"/>
    </w:rPr>
  </w:style>
  <w:style w:type="character" w:styleId="FollowedHyperlink">
    <w:name w:val="FollowedHyperlink"/>
    <w:basedOn w:val="DefaultParagraphFont"/>
    <w:rsid w:val="008E7728"/>
    <w:rPr>
      <w:color w:val="800080"/>
      <w:u w:val="single"/>
    </w:rPr>
  </w:style>
  <w:style w:type="paragraph" w:styleId="BodyText3">
    <w:name w:val="Body Text 3"/>
    <w:basedOn w:val="Normal"/>
    <w:rsid w:val="008E7728"/>
    <w:pPr>
      <w:jc w:val="center"/>
    </w:pPr>
    <w:rPr>
      <w:rFonts w:ascii="Tahoma" w:hAnsi="Tahoma" w:cs="Tahoma"/>
      <w:b/>
      <w:bCs/>
      <w:sz w:val="52"/>
      <w:u w:val="single"/>
    </w:rPr>
  </w:style>
  <w:style w:type="paragraph" w:styleId="BodyTextIndent">
    <w:name w:val="Body Text Indent"/>
    <w:basedOn w:val="Normal"/>
    <w:rsid w:val="008E7728"/>
    <w:pPr>
      <w:ind w:left="1440"/>
    </w:pPr>
    <w:rPr>
      <w:rFonts w:ascii="Arial" w:hAnsi="Arial" w:cs="Arial"/>
      <w:b/>
      <w:bCs/>
      <w:sz w:val="24"/>
    </w:rPr>
  </w:style>
  <w:style w:type="paragraph" w:styleId="BalloonText">
    <w:name w:val="Balloon Text"/>
    <w:basedOn w:val="Normal"/>
    <w:semiHidden/>
    <w:rsid w:val="00BE7146"/>
    <w:rPr>
      <w:rFonts w:ascii="Tahoma" w:hAnsi="Tahoma" w:cs="Tahoma"/>
      <w:sz w:val="16"/>
      <w:szCs w:val="16"/>
    </w:rPr>
  </w:style>
  <w:style w:type="character" w:styleId="Strong">
    <w:name w:val="Strong"/>
    <w:basedOn w:val="DefaultParagraphFont"/>
    <w:qFormat/>
    <w:rsid w:val="0053519C"/>
    <w:rPr>
      <w:b/>
      <w:bCs/>
      <w:i w:val="0"/>
      <w:iCs w:val="0"/>
    </w:rPr>
  </w:style>
  <w:style w:type="character" w:customStyle="1" w:styleId="hilitethis">
    <w:name w:val="hilitethis"/>
    <w:basedOn w:val="DefaultParagraphFont"/>
    <w:rsid w:val="0053519C"/>
  </w:style>
  <w:style w:type="table" w:styleId="TableGrid">
    <w:name w:val="Table Grid"/>
    <w:basedOn w:val="TableNormal"/>
    <w:rsid w:val="006C1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A3A4F"/>
    <w:pPr>
      <w:spacing w:before="100" w:beforeAutospacing="1" w:after="100" w:afterAutospacing="1"/>
    </w:pPr>
    <w:rPr>
      <w:sz w:val="24"/>
      <w:szCs w:val="24"/>
      <w:lang w:val="en-CA" w:eastAsia="en-CA"/>
    </w:rPr>
  </w:style>
  <w:style w:type="character" w:customStyle="1" w:styleId="spellingerror">
    <w:name w:val="spellingerror"/>
    <w:basedOn w:val="DefaultParagraphFont"/>
    <w:rsid w:val="00EA3A4F"/>
  </w:style>
  <w:style w:type="character" w:customStyle="1" w:styleId="normaltextrun">
    <w:name w:val="normaltextrun"/>
    <w:basedOn w:val="DefaultParagraphFont"/>
    <w:rsid w:val="00EA3A4F"/>
  </w:style>
  <w:style w:type="character" w:customStyle="1" w:styleId="eop">
    <w:name w:val="eop"/>
    <w:basedOn w:val="DefaultParagraphFont"/>
    <w:rsid w:val="00EA3A4F"/>
  </w:style>
  <w:style w:type="paragraph" w:styleId="ListParagraph">
    <w:name w:val="List Paragraph"/>
    <w:basedOn w:val="Normal"/>
    <w:uiPriority w:val="34"/>
    <w:qFormat/>
    <w:rsid w:val="003A4C37"/>
    <w:pPr>
      <w:ind w:left="720"/>
      <w:contextualSpacing/>
    </w:pPr>
  </w:style>
  <w:style w:type="character" w:styleId="UnresolvedMention">
    <w:name w:val="Unresolved Mention"/>
    <w:basedOn w:val="DefaultParagraphFont"/>
    <w:uiPriority w:val="99"/>
    <w:semiHidden/>
    <w:unhideWhenUsed/>
    <w:rsid w:val="00380588"/>
    <w:rPr>
      <w:color w:val="605E5C"/>
      <w:shd w:val="clear" w:color="auto" w:fill="E1DFDD"/>
    </w:rPr>
  </w:style>
  <w:style w:type="paragraph" w:styleId="NoSpacing">
    <w:name w:val="No Spacing"/>
    <w:uiPriority w:val="1"/>
    <w:qFormat/>
    <w:rsid w:val="00BB5C7F"/>
    <w:rPr>
      <w:lang w:val="en-US" w:eastAsia="en-US"/>
    </w:rPr>
  </w:style>
  <w:style w:type="paragraph" w:customStyle="1" w:styleId="Default">
    <w:name w:val="Default"/>
    <w:rsid w:val="00970435"/>
    <w:pPr>
      <w:autoSpaceDE w:val="0"/>
      <w:autoSpaceDN w:val="0"/>
      <w:adjustRightInd w:val="0"/>
    </w:pPr>
    <w:rPr>
      <w:rFonts w:eastAsia="Outfit"/>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76740">
      <w:bodyDiv w:val="1"/>
      <w:marLeft w:val="0"/>
      <w:marRight w:val="0"/>
      <w:marTop w:val="0"/>
      <w:marBottom w:val="0"/>
      <w:divBdr>
        <w:top w:val="none" w:sz="0" w:space="0" w:color="auto"/>
        <w:left w:val="none" w:sz="0" w:space="0" w:color="auto"/>
        <w:bottom w:val="none" w:sz="0" w:space="0" w:color="auto"/>
        <w:right w:val="none" w:sz="0" w:space="0" w:color="auto"/>
      </w:divBdr>
    </w:div>
    <w:div w:id="1560435993">
      <w:bodyDiv w:val="1"/>
      <w:marLeft w:val="0"/>
      <w:marRight w:val="0"/>
      <w:marTop w:val="0"/>
      <w:marBottom w:val="0"/>
      <w:divBdr>
        <w:top w:val="none" w:sz="0" w:space="0" w:color="auto"/>
        <w:left w:val="none" w:sz="0" w:space="0" w:color="auto"/>
        <w:bottom w:val="none" w:sz="0" w:space="0" w:color="auto"/>
        <w:right w:val="none" w:sz="0" w:space="0" w:color="auto"/>
      </w:divBdr>
      <w:divsChild>
        <w:div w:id="267203507">
          <w:marLeft w:val="0"/>
          <w:marRight w:val="0"/>
          <w:marTop w:val="0"/>
          <w:marBottom w:val="0"/>
          <w:divBdr>
            <w:top w:val="none" w:sz="0" w:space="0" w:color="auto"/>
            <w:left w:val="none" w:sz="0" w:space="0" w:color="auto"/>
            <w:bottom w:val="none" w:sz="0" w:space="0" w:color="auto"/>
            <w:right w:val="none" w:sz="0" w:space="0" w:color="auto"/>
          </w:divBdr>
        </w:div>
        <w:div w:id="1687098108">
          <w:marLeft w:val="0"/>
          <w:marRight w:val="0"/>
          <w:marTop w:val="0"/>
          <w:marBottom w:val="0"/>
          <w:divBdr>
            <w:top w:val="none" w:sz="0" w:space="0" w:color="auto"/>
            <w:left w:val="none" w:sz="0" w:space="0" w:color="auto"/>
            <w:bottom w:val="none" w:sz="0" w:space="0" w:color="auto"/>
            <w:right w:val="none" w:sz="0" w:space="0" w:color="auto"/>
          </w:divBdr>
        </w:div>
        <w:div w:id="1479416583">
          <w:marLeft w:val="0"/>
          <w:marRight w:val="0"/>
          <w:marTop w:val="0"/>
          <w:marBottom w:val="0"/>
          <w:divBdr>
            <w:top w:val="none" w:sz="0" w:space="0" w:color="auto"/>
            <w:left w:val="none" w:sz="0" w:space="0" w:color="auto"/>
            <w:bottom w:val="none" w:sz="0" w:space="0" w:color="auto"/>
            <w:right w:val="none" w:sz="0" w:space="0" w:color="auto"/>
          </w:divBdr>
        </w:div>
        <w:div w:id="786898641">
          <w:marLeft w:val="0"/>
          <w:marRight w:val="0"/>
          <w:marTop w:val="0"/>
          <w:marBottom w:val="0"/>
          <w:divBdr>
            <w:top w:val="none" w:sz="0" w:space="0" w:color="auto"/>
            <w:left w:val="none" w:sz="0" w:space="0" w:color="auto"/>
            <w:bottom w:val="none" w:sz="0" w:space="0" w:color="auto"/>
            <w:right w:val="none" w:sz="0" w:space="0" w:color="auto"/>
          </w:divBdr>
        </w:div>
        <w:div w:id="1011492469">
          <w:marLeft w:val="0"/>
          <w:marRight w:val="0"/>
          <w:marTop w:val="0"/>
          <w:marBottom w:val="0"/>
          <w:divBdr>
            <w:top w:val="none" w:sz="0" w:space="0" w:color="auto"/>
            <w:left w:val="none" w:sz="0" w:space="0" w:color="auto"/>
            <w:bottom w:val="none" w:sz="0" w:space="0" w:color="auto"/>
            <w:right w:val="none" w:sz="0" w:space="0" w:color="auto"/>
          </w:divBdr>
        </w:div>
        <w:div w:id="1585794190">
          <w:marLeft w:val="0"/>
          <w:marRight w:val="0"/>
          <w:marTop w:val="0"/>
          <w:marBottom w:val="0"/>
          <w:divBdr>
            <w:top w:val="none" w:sz="0" w:space="0" w:color="auto"/>
            <w:left w:val="none" w:sz="0" w:space="0" w:color="auto"/>
            <w:bottom w:val="none" w:sz="0" w:space="0" w:color="auto"/>
            <w:right w:val="none" w:sz="0" w:space="0" w:color="auto"/>
          </w:divBdr>
        </w:div>
        <w:div w:id="163014767">
          <w:marLeft w:val="0"/>
          <w:marRight w:val="0"/>
          <w:marTop w:val="0"/>
          <w:marBottom w:val="0"/>
          <w:divBdr>
            <w:top w:val="none" w:sz="0" w:space="0" w:color="auto"/>
            <w:left w:val="none" w:sz="0" w:space="0" w:color="auto"/>
            <w:bottom w:val="none" w:sz="0" w:space="0" w:color="auto"/>
            <w:right w:val="none" w:sz="0" w:space="0" w:color="auto"/>
          </w:divBdr>
        </w:div>
        <w:div w:id="289552203">
          <w:marLeft w:val="0"/>
          <w:marRight w:val="0"/>
          <w:marTop w:val="0"/>
          <w:marBottom w:val="0"/>
          <w:divBdr>
            <w:top w:val="none" w:sz="0" w:space="0" w:color="auto"/>
            <w:left w:val="none" w:sz="0" w:space="0" w:color="auto"/>
            <w:bottom w:val="none" w:sz="0" w:space="0" w:color="auto"/>
            <w:right w:val="none" w:sz="0" w:space="0" w:color="auto"/>
          </w:divBdr>
        </w:div>
      </w:divsChild>
    </w:div>
    <w:div w:id="201703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weiwaikum.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eiwaikum.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1LTR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FEEFE-B68B-4AAA-94E3-858D3EF86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1LTRHD</Template>
  <TotalTime>1</TotalTime>
  <Pages>2</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Ethan Frome</vt:lpstr>
    </vt:vector>
  </TitlesOfParts>
  <Company>Hewlett-Packard Company</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Dana</dc:creator>
  <cp:keywords>Ethan</cp:keywords>
  <cp:lastModifiedBy>Natasha  Green</cp:lastModifiedBy>
  <cp:revision>2</cp:revision>
  <cp:lastPrinted>2025-09-19T19:41:00Z</cp:lastPrinted>
  <dcterms:created xsi:type="dcterms:W3CDTF">2026-08-19T16:34:00Z</dcterms:created>
  <dcterms:modified xsi:type="dcterms:W3CDTF">2026-08-19T16:34:00Z</dcterms:modified>
</cp:coreProperties>
</file>